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3BBBC" w14:textId="77777777" w:rsidR="001661A1" w:rsidRDefault="001661A1" w:rsidP="00547F98">
      <w:pPr>
        <w:tabs>
          <w:tab w:val="num" w:pos="1080"/>
        </w:tabs>
        <w:spacing w:line="276" w:lineRule="auto"/>
        <w:contextualSpacing/>
        <w:jc w:val="center"/>
        <w:rPr>
          <w:rFonts w:ascii="Times New Roman" w:eastAsia="Times New Roman" w:hAnsi="Times New Roman" w:cs="Times New Roman"/>
          <w:bCs/>
          <w:iCs/>
          <w:sz w:val="24"/>
          <w:szCs w:val="24"/>
        </w:rPr>
      </w:pPr>
    </w:p>
    <w:p w14:paraId="7CDC3E1F" w14:textId="5BE43367" w:rsidR="006F4207" w:rsidRPr="000060C0" w:rsidRDefault="006F4207" w:rsidP="00547F98">
      <w:pPr>
        <w:spacing w:line="276" w:lineRule="auto"/>
        <w:jc w:val="center"/>
        <w:rPr>
          <w:rFonts w:ascii="Times New Roman" w:hAnsi="Times New Roman" w:cs="Times New Roman"/>
          <w:b/>
          <w:bCs/>
          <w:sz w:val="24"/>
          <w:szCs w:val="24"/>
          <w:u w:val="single"/>
        </w:rPr>
      </w:pPr>
      <w:r w:rsidRPr="000060C0">
        <w:rPr>
          <w:rFonts w:ascii="Times New Roman" w:hAnsi="Times New Roman" w:cs="Times New Roman"/>
          <w:b/>
          <w:bCs/>
          <w:sz w:val="24"/>
          <w:szCs w:val="24"/>
          <w:u w:val="single"/>
        </w:rPr>
        <w:t>FORMULARE ȘI MODELE DE DOCUMENTE</w:t>
      </w:r>
    </w:p>
    <w:p w14:paraId="28481F41" w14:textId="77777777" w:rsidR="006F4207" w:rsidRPr="000060C0" w:rsidRDefault="006F4207" w:rsidP="00547F98">
      <w:pPr>
        <w:spacing w:line="276" w:lineRule="auto"/>
        <w:jc w:val="center"/>
        <w:rPr>
          <w:rFonts w:ascii="Times New Roman" w:hAnsi="Times New Roman" w:cs="Times New Roman"/>
          <w:b/>
          <w:bCs/>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6997"/>
      </w:tblGrid>
      <w:tr w:rsidR="00982A11" w:rsidRPr="000060C0" w14:paraId="26B94A72" w14:textId="77777777" w:rsidTr="00AC3C8A">
        <w:tc>
          <w:tcPr>
            <w:tcW w:w="3081" w:type="dxa"/>
          </w:tcPr>
          <w:p w14:paraId="48891C21" w14:textId="77777777" w:rsidR="006F4207" w:rsidRPr="000060C0" w:rsidRDefault="006F4207"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t>OPERATORUL ECONOMIC</w:t>
            </w:r>
            <w:r w:rsidRPr="000060C0">
              <w:rPr>
                <w:rFonts w:ascii="Times New Roman" w:hAnsi="Times New Roman" w:cs="Times New Roman"/>
                <w:sz w:val="24"/>
                <w:szCs w:val="24"/>
              </w:rPr>
              <w:br/>
              <w:t>…………........................</w:t>
            </w:r>
            <w:r w:rsidRPr="000060C0">
              <w:rPr>
                <w:rFonts w:ascii="Times New Roman" w:hAnsi="Times New Roman" w:cs="Times New Roman"/>
                <w:sz w:val="24"/>
                <w:szCs w:val="24"/>
              </w:rPr>
              <w:br/>
              <w:t>(</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tc>
        <w:tc>
          <w:tcPr>
            <w:tcW w:w="6997" w:type="dxa"/>
          </w:tcPr>
          <w:p w14:paraId="4F08FC06" w14:textId="0039E8C5" w:rsidR="006F4207" w:rsidRPr="000060C0" w:rsidRDefault="00F40C0F" w:rsidP="00547F98">
            <w:pPr>
              <w:spacing w:line="276" w:lineRule="auto"/>
              <w:jc w:val="left"/>
              <w:rPr>
                <w:rFonts w:ascii="Times New Roman" w:hAnsi="Times New Roman" w:cs="Times New Roman"/>
                <w:sz w:val="24"/>
                <w:szCs w:val="24"/>
              </w:rPr>
            </w:pPr>
            <w:r w:rsidRPr="000060C0">
              <w:rPr>
                <w:rFonts w:ascii="Times New Roman" w:hAnsi="Times New Roman" w:cs="Times New Roman"/>
                <w:b/>
                <w:sz w:val="24"/>
                <w:szCs w:val="24"/>
              </w:rPr>
              <w:t xml:space="preserve">                                                                    </w:t>
            </w:r>
            <w:r w:rsidR="00AC3C8A" w:rsidRPr="000060C0">
              <w:rPr>
                <w:rFonts w:ascii="Times New Roman" w:hAnsi="Times New Roman" w:cs="Times New Roman"/>
                <w:b/>
                <w:sz w:val="24"/>
                <w:szCs w:val="24"/>
              </w:rPr>
              <w:t xml:space="preserve">           </w:t>
            </w:r>
            <w:r w:rsidR="006B20AB" w:rsidRPr="000060C0">
              <w:rPr>
                <w:rFonts w:ascii="Times New Roman" w:hAnsi="Times New Roman" w:cs="Times New Roman"/>
                <w:b/>
                <w:sz w:val="24"/>
                <w:szCs w:val="24"/>
              </w:rPr>
              <w:t xml:space="preserve">    </w:t>
            </w:r>
            <w:r w:rsidRPr="000060C0">
              <w:rPr>
                <w:rFonts w:ascii="Times New Roman" w:hAnsi="Times New Roman" w:cs="Times New Roman"/>
                <w:b/>
                <w:sz w:val="24"/>
                <w:szCs w:val="24"/>
              </w:rPr>
              <w:t xml:space="preserve">  </w:t>
            </w:r>
            <w:r w:rsidR="006F4207" w:rsidRPr="000060C0">
              <w:rPr>
                <w:rFonts w:ascii="Times New Roman" w:hAnsi="Times New Roman" w:cs="Times New Roman"/>
                <w:b/>
                <w:sz w:val="24"/>
                <w:szCs w:val="24"/>
              </w:rPr>
              <w:t>Formular nr. 1</w:t>
            </w:r>
          </w:p>
        </w:tc>
      </w:tr>
    </w:tbl>
    <w:p w14:paraId="5AF99A22" w14:textId="77777777" w:rsidR="000A5CB6" w:rsidRPr="000060C0" w:rsidRDefault="000A5CB6" w:rsidP="00547F98">
      <w:pPr>
        <w:spacing w:line="276" w:lineRule="auto"/>
        <w:jc w:val="center"/>
        <w:rPr>
          <w:rFonts w:ascii="Times New Roman" w:hAnsi="Times New Roman" w:cs="Times New Roman"/>
          <w:b/>
          <w:bCs/>
          <w:sz w:val="24"/>
          <w:szCs w:val="24"/>
          <w:lang w:val="it-IT"/>
        </w:rPr>
      </w:pPr>
    </w:p>
    <w:p w14:paraId="7A0C0B70" w14:textId="70828A1E" w:rsidR="006F4207" w:rsidRPr="000060C0" w:rsidRDefault="006F4207" w:rsidP="00547F98">
      <w:pPr>
        <w:spacing w:line="276" w:lineRule="auto"/>
        <w:jc w:val="center"/>
        <w:rPr>
          <w:rFonts w:ascii="Times New Roman" w:hAnsi="Times New Roman" w:cs="Times New Roman"/>
          <w:b/>
          <w:bCs/>
          <w:sz w:val="24"/>
          <w:szCs w:val="24"/>
          <w:lang w:val="it-IT"/>
        </w:rPr>
      </w:pPr>
      <w:r w:rsidRPr="000060C0">
        <w:rPr>
          <w:rFonts w:ascii="Times New Roman" w:hAnsi="Times New Roman" w:cs="Times New Roman"/>
          <w:b/>
          <w:bCs/>
          <w:sz w:val="24"/>
          <w:szCs w:val="24"/>
          <w:lang w:val="it-IT"/>
        </w:rPr>
        <w:t>FORMULAR DE OFERTĂ</w:t>
      </w:r>
    </w:p>
    <w:p w14:paraId="77B2A1EA" w14:textId="77777777" w:rsidR="005679D4" w:rsidRPr="000060C0" w:rsidRDefault="005679D4" w:rsidP="00547F98">
      <w:pPr>
        <w:spacing w:line="276" w:lineRule="auto"/>
        <w:jc w:val="center"/>
        <w:rPr>
          <w:rFonts w:ascii="Times New Roman" w:hAnsi="Times New Roman" w:cs="Times New Roman"/>
          <w:b/>
          <w:bCs/>
          <w:sz w:val="24"/>
          <w:szCs w:val="24"/>
        </w:rPr>
      </w:pPr>
    </w:p>
    <w:p w14:paraId="349B8433" w14:textId="77777777" w:rsidR="000A5CB6" w:rsidRPr="000060C0" w:rsidRDefault="000A5CB6" w:rsidP="00547F98">
      <w:pPr>
        <w:spacing w:line="276" w:lineRule="auto"/>
        <w:jc w:val="center"/>
        <w:rPr>
          <w:rFonts w:ascii="Times New Roman" w:hAnsi="Times New Roman" w:cs="Times New Roman"/>
          <w:b/>
          <w:bCs/>
          <w:sz w:val="24"/>
          <w:szCs w:val="24"/>
        </w:rPr>
      </w:pPr>
    </w:p>
    <w:p w14:paraId="306E9239" w14:textId="4D2B6208" w:rsidR="006F4207" w:rsidRPr="000060C0" w:rsidRDefault="006F4207" w:rsidP="00547F98">
      <w:pPr>
        <w:spacing w:line="276" w:lineRule="auto"/>
        <w:rPr>
          <w:rFonts w:ascii="Times New Roman" w:eastAsia="Times New Roman" w:hAnsi="Times New Roman" w:cs="Times New Roman"/>
          <w:sz w:val="24"/>
          <w:szCs w:val="24"/>
        </w:rPr>
      </w:pPr>
      <w:r w:rsidRPr="000060C0">
        <w:rPr>
          <w:rFonts w:ascii="Times New Roman" w:hAnsi="Times New Roman" w:cs="Times New Roman"/>
          <w:b/>
          <w:bCs/>
          <w:sz w:val="24"/>
          <w:szCs w:val="24"/>
        </w:rPr>
        <w:t>Către</w:t>
      </w:r>
      <w:r w:rsidRPr="000060C0">
        <w:rPr>
          <w:rFonts w:ascii="Times New Roman" w:hAnsi="Times New Roman" w:cs="Times New Roman"/>
          <w:b/>
          <w:bCs/>
          <w:i/>
          <w:sz w:val="24"/>
          <w:szCs w:val="24"/>
        </w:rPr>
        <w:t>:</w:t>
      </w:r>
      <w:r w:rsidRPr="000060C0">
        <w:rPr>
          <w:rFonts w:ascii="Times New Roman" w:hAnsi="Times New Roman" w:cs="Times New Roman"/>
          <w:i/>
          <w:sz w:val="24"/>
          <w:szCs w:val="24"/>
        </w:rPr>
        <w:t xml:space="preserve"> </w:t>
      </w:r>
      <w:r w:rsidR="00381CDF" w:rsidRPr="000060C0">
        <w:rPr>
          <w:rFonts w:ascii="Times New Roman" w:eastAsia="Times New Roman" w:hAnsi="Times New Roman" w:cs="Times New Roman"/>
          <w:sz w:val="24"/>
          <w:szCs w:val="24"/>
        </w:rPr>
        <w:t>NUCLEARELECTRICA SERV S.R.L</w:t>
      </w:r>
      <w:r w:rsidR="000A5CB6" w:rsidRPr="000060C0">
        <w:rPr>
          <w:rFonts w:ascii="Times New Roman" w:eastAsia="Times New Roman" w:hAnsi="Times New Roman" w:cs="Times New Roman"/>
          <w:sz w:val="24"/>
          <w:szCs w:val="24"/>
        </w:rPr>
        <w:t>.</w:t>
      </w:r>
    </w:p>
    <w:p w14:paraId="1814CC0A" w14:textId="77777777" w:rsidR="005679D4" w:rsidRPr="000060C0" w:rsidRDefault="005679D4" w:rsidP="00547F98">
      <w:pPr>
        <w:spacing w:line="276" w:lineRule="auto"/>
        <w:rPr>
          <w:rFonts w:ascii="Times New Roman" w:eastAsia="Times New Roman" w:hAnsi="Times New Roman" w:cs="Times New Roman"/>
          <w:sz w:val="24"/>
          <w:szCs w:val="24"/>
        </w:rPr>
      </w:pPr>
    </w:p>
    <w:p w14:paraId="203EC75E" w14:textId="5D530713" w:rsidR="006F4207" w:rsidRPr="000060C0" w:rsidRDefault="006F4207" w:rsidP="006626C7">
      <w:pPr>
        <w:pStyle w:val="ListParagraph"/>
        <w:numPr>
          <w:ilvl w:val="0"/>
          <w:numId w:val="28"/>
        </w:numPr>
        <w:tabs>
          <w:tab w:val="clear" w:pos="632"/>
          <w:tab w:val="left" w:pos="-90"/>
        </w:tabs>
        <w:spacing w:after="120" w:line="276" w:lineRule="auto"/>
        <w:ind w:left="0" w:hanging="180"/>
        <w:rPr>
          <w:rFonts w:ascii="Times New Roman" w:eastAsia="Calibri" w:hAnsi="Times New Roman"/>
          <w:b/>
          <w:bCs/>
          <w:szCs w:val="24"/>
          <w:lang w:eastAsia="en-US"/>
        </w:rPr>
      </w:pPr>
      <w:r w:rsidRPr="000060C0">
        <w:rPr>
          <w:rFonts w:ascii="Times New Roman" w:hAnsi="Times New Roman"/>
          <w:szCs w:val="24"/>
          <w:lang w:val="it-IT"/>
        </w:rPr>
        <w:t xml:space="preserve">Examinând anunțul pe publicitate nr. ................./.............................., subsemnaţii, reprezentanţi ai ofertantului ........................................................... </w:t>
      </w:r>
      <w:r w:rsidRPr="000060C0">
        <w:rPr>
          <w:rFonts w:ascii="Times New Roman" w:hAnsi="Times New Roman"/>
          <w:i/>
          <w:iCs/>
          <w:szCs w:val="24"/>
          <w:lang w:val="it-IT"/>
        </w:rPr>
        <w:t>(denumirea/numele ofertantului)</w:t>
      </w:r>
      <w:r w:rsidRPr="000060C0">
        <w:rPr>
          <w:rFonts w:ascii="Times New Roman" w:hAnsi="Times New Roman"/>
          <w:szCs w:val="24"/>
          <w:lang w:val="it-IT"/>
        </w:rPr>
        <w:t xml:space="preserve"> ne oferim ca, în conformitate cu prevederile şi cerinţele cuprinse în documentaţia mai sus menţionată, să </w:t>
      </w:r>
      <w:r w:rsidR="00F4402D" w:rsidRPr="000060C0">
        <w:rPr>
          <w:rFonts w:ascii="Times New Roman" w:hAnsi="Times New Roman"/>
          <w:szCs w:val="24"/>
          <w:lang w:val="it-IT"/>
        </w:rPr>
        <w:t>furnizăm</w:t>
      </w:r>
      <w:r w:rsidR="00B159B7" w:rsidRPr="000060C0">
        <w:rPr>
          <w:rFonts w:ascii="Times New Roman" w:hAnsi="Times New Roman"/>
          <w:szCs w:val="24"/>
          <w:lang w:val="it-IT"/>
        </w:rPr>
        <w:t xml:space="preserve"> </w:t>
      </w:r>
      <w:r w:rsidR="00540B09" w:rsidRPr="00D81C0C">
        <w:rPr>
          <w:rFonts w:ascii="Times New Roman" w:hAnsi="Times New Roman"/>
          <w:b/>
          <w:bCs/>
          <w:szCs w:val="24"/>
          <w:lang w:val="it-IT"/>
        </w:rPr>
        <w:t>„</w:t>
      </w:r>
      <w:r w:rsidR="008000B5" w:rsidRPr="008000B5">
        <w:rPr>
          <w:rFonts w:ascii="Times New Roman" w:hAnsi="Times New Roman"/>
          <w:b/>
          <w:bCs/>
          <w:color w:val="000000"/>
          <w:szCs w:val="24"/>
          <w:lang w:val="pt-BR"/>
        </w:rPr>
        <w:t>Stații de lucru</w:t>
      </w:r>
      <w:r w:rsidR="00540B09" w:rsidRPr="00D81C0C">
        <w:rPr>
          <w:rFonts w:ascii="Times New Roman" w:eastAsia="Calibri" w:hAnsi="Times New Roman"/>
          <w:b/>
          <w:bCs/>
          <w:szCs w:val="24"/>
          <w:lang w:val="it-IT" w:eastAsia="en-US"/>
        </w:rPr>
        <w:t>”</w:t>
      </w:r>
      <w:r w:rsidR="001C2418" w:rsidRPr="00D81C0C">
        <w:rPr>
          <w:rFonts w:ascii="Times New Roman" w:eastAsia="Calibri" w:hAnsi="Times New Roman"/>
          <w:b/>
          <w:bCs/>
          <w:szCs w:val="24"/>
          <w:lang w:val="it-IT" w:eastAsia="en-US"/>
        </w:rPr>
        <w:t>,</w:t>
      </w:r>
      <w:r w:rsidRPr="000060C0">
        <w:rPr>
          <w:rFonts w:ascii="Times New Roman" w:hAnsi="Times New Roman"/>
          <w:i/>
          <w:iCs/>
          <w:szCs w:val="24"/>
          <w:lang w:val="it-IT"/>
        </w:rPr>
        <w:t xml:space="preserve"> </w:t>
      </w:r>
      <w:r w:rsidRPr="000060C0">
        <w:rPr>
          <w:rFonts w:ascii="Times New Roman" w:hAnsi="Times New Roman"/>
          <w:szCs w:val="24"/>
          <w:lang w:val="it-IT"/>
        </w:rPr>
        <w:t>pentru suma de</w:t>
      </w:r>
      <w:r w:rsidRPr="000060C0">
        <w:rPr>
          <w:rFonts w:ascii="Times New Roman" w:hAnsi="Times New Roman"/>
          <w:i/>
          <w:iCs/>
          <w:szCs w:val="24"/>
          <w:lang w:val="it-IT"/>
        </w:rPr>
        <w:t xml:space="preserve"> </w:t>
      </w:r>
      <w:r w:rsidRPr="000060C0">
        <w:rPr>
          <w:rFonts w:ascii="Times New Roman" w:hAnsi="Times New Roman"/>
          <w:szCs w:val="24"/>
          <w:lang w:val="it-IT"/>
        </w:rPr>
        <w:t xml:space="preserve">.................................................... </w:t>
      </w:r>
      <w:r w:rsidRPr="000060C0">
        <w:rPr>
          <w:rFonts w:ascii="Times New Roman" w:hAnsi="Times New Roman"/>
          <w:i/>
          <w:iCs/>
          <w:szCs w:val="24"/>
          <w:lang w:val="it-IT"/>
        </w:rPr>
        <w:t>(suma in cifre si litere)</w:t>
      </w:r>
      <w:r w:rsidRPr="000060C0">
        <w:rPr>
          <w:rFonts w:ascii="Times New Roman" w:hAnsi="Times New Roman"/>
          <w:szCs w:val="24"/>
          <w:lang w:val="it-IT"/>
        </w:rPr>
        <w:t xml:space="preserve"> lei, respectiv </w:t>
      </w:r>
      <w:r w:rsidRPr="000060C0">
        <w:rPr>
          <w:rFonts w:ascii="Times New Roman" w:hAnsi="Times New Roman"/>
          <w:i/>
          <w:iCs/>
          <w:szCs w:val="24"/>
          <w:lang w:val="it-IT"/>
        </w:rPr>
        <w:t>........................................... (suma in cifre si litere)</w:t>
      </w:r>
      <w:r w:rsidRPr="000060C0">
        <w:rPr>
          <w:rFonts w:ascii="Times New Roman" w:hAnsi="Times New Roman"/>
          <w:szCs w:val="24"/>
          <w:lang w:val="it-IT"/>
        </w:rPr>
        <w:t xml:space="preserve">, la care se adauga TVA ............................... </w:t>
      </w:r>
      <w:r w:rsidRPr="000060C0">
        <w:rPr>
          <w:rFonts w:ascii="Times New Roman" w:hAnsi="Times New Roman"/>
          <w:i/>
          <w:iCs/>
          <w:szCs w:val="24"/>
          <w:lang w:val="it-IT"/>
        </w:rPr>
        <w:t>(suma in cifre si litere)</w:t>
      </w:r>
      <w:r w:rsidRPr="000060C0">
        <w:rPr>
          <w:rFonts w:ascii="Times New Roman" w:hAnsi="Times New Roman"/>
          <w:szCs w:val="24"/>
          <w:lang w:val="it-IT"/>
        </w:rPr>
        <w:t xml:space="preserve"> lei, după cum urmează:</w:t>
      </w: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3915"/>
        <w:gridCol w:w="773"/>
        <w:gridCol w:w="1176"/>
        <w:gridCol w:w="1236"/>
        <w:gridCol w:w="1127"/>
        <w:gridCol w:w="11"/>
        <w:gridCol w:w="746"/>
        <w:gridCol w:w="11"/>
        <w:gridCol w:w="1025"/>
      </w:tblGrid>
      <w:tr w:rsidR="00982A11" w:rsidRPr="008E707E" w14:paraId="7296DC7B" w14:textId="77777777" w:rsidTr="009C3CBA">
        <w:trPr>
          <w:trHeight w:val="487"/>
          <w:jc w:val="center"/>
        </w:trPr>
        <w:tc>
          <w:tcPr>
            <w:tcW w:w="600" w:type="dxa"/>
            <w:vAlign w:val="center"/>
            <w:hideMark/>
          </w:tcPr>
          <w:p w14:paraId="09A34FC4"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Nr. crt.</w:t>
            </w:r>
          </w:p>
        </w:tc>
        <w:tc>
          <w:tcPr>
            <w:tcW w:w="3915" w:type="dxa"/>
            <w:vAlign w:val="center"/>
            <w:hideMark/>
          </w:tcPr>
          <w:p w14:paraId="5937CD78"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Denumire produs</w:t>
            </w:r>
          </w:p>
        </w:tc>
        <w:tc>
          <w:tcPr>
            <w:tcW w:w="773" w:type="dxa"/>
            <w:vAlign w:val="center"/>
            <w:hideMark/>
          </w:tcPr>
          <w:p w14:paraId="4CD2686F"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U.M.</w:t>
            </w:r>
          </w:p>
        </w:tc>
        <w:tc>
          <w:tcPr>
            <w:tcW w:w="1176" w:type="dxa"/>
            <w:vAlign w:val="center"/>
          </w:tcPr>
          <w:p w14:paraId="757D3220"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Cantitate</w:t>
            </w:r>
          </w:p>
        </w:tc>
        <w:tc>
          <w:tcPr>
            <w:tcW w:w="1236" w:type="dxa"/>
            <w:vAlign w:val="center"/>
            <w:hideMark/>
          </w:tcPr>
          <w:p w14:paraId="5EF8ED5C" w14:textId="772081E4"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Preț unitar</w:t>
            </w:r>
            <w:r w:rsidR="003023AC" w:rsidRPr="008E707E">
              <w:rPr>
                <w:rFonts w:ascii="Times New Roman" w:hAnsi="Times New Roman" w:cs="Times New Roman"/>
                <w:b/>
                <w:bCs/>
                <w:sz w:val="24"/>
                <w:szCs w:val="24"/>
                <w:lang w:val="it-IT"/>
              </w:rPr>
              <w:t>[</w:t>
            </w:r>
            <w:r w:rsidR="003023AC" w:rsidRPr="008E707E">
              <w:rPr>
                <w:rFonts w:ascii="Times New Roman" w:hAnsi="Times New Roman" w:cs="Times New Roman"/>
                <w:b/>
                <w:bCs/>
                <w:sz w:val="24"/>
                <w:szCs w:val="24"/>
              </w:rPr>
              <w:t>lei, fără TVA]</w:t>
            </w:r>
            <w:r w:rsidRPr="008E707E">
              <w:rPr>
                <w:rFonts w:ascii="Times New Roman" w:hAnsi="Times New Roman" w:cs="Times New Roman"/>
                <w:b/>
                <w:bCs/>
                <w:sz w:val="24"/>
                <w:szCs w:val="24"/>
              </w:rPr>
              <w:t xml:space="preserve"> </w:t>
            </w:r>
          </w:p>
        </w:tc>
        <w:tc>
          <w:tcPr>
            <w:tcW w:w="1127" w:type="dxa"/>
            <w:vAlign w:val="center"/>
            <w:hideMark/>
          </w:tcPr>
          <w:p w14:paraId="0EB6C674" w14:textId="54AECE16"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 xml:space="preserve">Valoare </w:t>
            </w:r>
            <w:r w:rsidR="00006B15" w:rsidRPr="008E707E">
              <w:rPr>
                <w:rFonts w:ascii="Times New Roman" w:hAnsi="Times New Roman" w:cs="Times New Roman"/>
                <w:b/>
                <w:bCs/>
                <w:sz w:val="24"/>
                <w:szCs w:val="24"/>
                <w:lang w:val="en-US"/>
              </w:rPr>
              <w:t>[</w:t>
            </w:r>
            <w:r w:rsidRPr="008E707E">
              <w:rPr>
                <w:rFonts w:ascii="Times New Roman" w:hAnsi="Times New Roman" w:cs="Times New Roman"/>
                <w:b/>
                <w:bCs/>
                <w:sz w:val="24"/>
                <w:szCs w:val="24"/>
              </w:rPr>
              <w:t>lei</w:t>
            </w:r>
            <w:r w:rsidR="00A957ED" w:rsidRPr="008E707E">
              <w:rPr>
                <w:rFonts w:ascii="Times New Roman" w:hAnsi="Times New Roman" w:cs="Times New Roman"/>
                <w:b/>
                <w:bCs/>
                <w:sz w:val="24"/>
                <w:szCs w:val="24"/>
              </w:rPr>
              <w:t>,</w:t>
            </w:r>
            <w:r w:rsidRPr="008E707E">
              <w:rPr>
                <w:rFonts w:ascii="Times New Roman" w:hAnsi="Times New Roman" w:cs="Times New Roman"/>
                <w:b/>
                <w:bCs/>
                <w:sz w:val="24"/>
                <w:szCs w:val="24"/>
              </w:rPr>
              <w:t xml:space="preserve"> fără TVA</w:t>
            </w:r>
            <w:r w:rsidR="00006B15" w:rsidRPr="008E707E">
              <w:rPr>
                <w:rFonts w:ascii="Times New Roman" w:hAnsi="Times New Roman" w:cs="Times New Roman"/>
                <w:b/>
                <w:bCs/>
                <w:sz w:val="24"/>
                <w:szCs w:val="24"/>
              </w:rPr>
              <w:t>]</w:t>
            </w:r>
          </w:p>
        </w:tc>
        <w:tc>
          <w:tcPr>
            <w:tcW w:w="757" w:type="dxa"/>
            <w:gridSpan w:val="2"/>
            <w:vAlign w:val="center"/>
            <w:hideMark/>
          </w:tcPr>
          <w:p w14:paraId="14E8166D" w14:textId="505C3344"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TVA</w:t>
            </w:r>
            <w:r w:rsidRPr="008E707E">
              <w:rPr>
                <w:rFonts w:ascii="Times New Roman" w:hAnsi="Times New Roman" w:cs="Times New Roman"/>
                <w:b/>
                <w:bCs/>
                <w:sz w:val="24"/>
                <w:szCs w:val="24"/>
              </w:rPr>
              <w:br/>
            </w:r>
          </w:p>
        </w:tc>
        <w:tc>
          <w:tcPr>
            <w:tcW w:w="1036" w:type="dxa"/>
            <w:gridSpan w:val="2"/>
            <w:vAlign w:val="center"/>
          </w:tcPr>
          <w:p w14:paraId="26B1159D" w14:textId="794B7F71" w:rsidR="003604BF" w:rsidRPr="008E707E" w:rsidRDefault="003604BF" w:rsidP="00547F98">
            <w:pPr>
              <w:spacing w:line="276" w:lineRule="auto"/>
              <w:jc w:val="center"/>
              <w:rPr>
                <w:rFonts w:ascii="Times New Roman" w:hAnsi="Times New Roman" w:cs="Times New Roman"/>
                <w:b/>
                <w:bCs/>
                <w:sz w:val="24"/>
                <w:szCs w:val="24"/>
                <w:lang w:val="it-IT"/>
              </w:rPr>
            </w:pPr>
            <w:r w:rsidRPr="008E707E">
              <w:rPr>
                <w:rFonts w:ascii="Times New Roman" w:hAnsi="Times New Roman" w:cs="Times New Roman"/>
                <w:b/>
                <w:bCs/>
                <w:sz w:val="24"/>
                <w:szCs w:val="24"/>
                <w:lang w:val="it-IT"/>
              </w:rPr>
              <w:t xml:space="preserve">Valoare totală </w:t>
            </w:r>
            <w:r w:rsidR="00006B15" w:rsidRPr="008E707E">
              <w:rPr>
                <w:rFonts w:ascii="Times New Roman" w:hAnsi="Times New Roman" w:cs="Times New Roman"/>
                <w:b/>
                <w:bCs/>
                <w:sz w:val="24"/>
                <w:szCs w:val="24"/>
                <w:lang w:val="it-IT"/>
              </w:rPr>
              <w:t>[</w:t>
            </w:r>
            <w:r w:rsidRPr="008E707E">
              <w:rPr>
                <w:rFonts w:ascii="Times New Roman" w:hAnsi="Times New Roman" w:cs="Times New Roman"/>
                <w:b/>
                <w:bCs/>
                <w:sz w:val="24"/>
                <w:szCs w:val="24"/>
                <w:lang w:val="it-IT"/>
              </w:rPr>
              <w:t>lei</w:t>
            </w:r>
            <w:r w:rsidR="00A957ED" w:rsidRPr="008E707E">
              <w:rPr>
                <w:rFonts w:ascii="Times New Roman" w:hAnsi="Times New Roman" w:cs="Times New Roman"/>
                <w:b/>
                <w:bCs/>
                <w:sz w:val="24"/>
                <w:szCs w:val="24"/>
                <w:lang w:val="it-IT"/>
              </w:rPr>
              <w:t>,</w:t>
            </w:r>
            <w:r w:rsidRPr="008E707E">
              <w:rPr>
                <w:rFonts w:ascii="Times New Roman" w:hAnsi="Times New Roman" w:cs="Times New Roman"/>
                <w:b/>
                <w:bCs/>
                <w:sz w:val="24"/>
                <w:szCs w:val="24"/>
                <w:lang w:val="it-IT"/>
              </w:rPr>
              <w:t xml:space="preserve"> cu TVA</w:t>
            </w:r>
            <w:r w:rsidR="00006B15" w:rsidRPr="008E707E">
              <w:rPr>
                <w:rFonts w:ascii="Times New Roman" w:hAnsi="Times New Roman" w:cs="Times New Roman"/>
                <w:b/>
                <w:bCs/>
                <w:sz w:val="24"/>
                <w:szCs w:val="24"/>
                <w:lang w:val="it-IT"/>
              </w:rPr>
              <w:t>]</w:t>
            </w:r>
          </w:p>
        </w:tc>
      </w:tr>
      <w:tr w:rsidR="00982A11" w:rsidRPr="008E707E" w14:paraId="0D375ABF" w14:textId="77777777" w:rsidTr="009C3CBA">
        <w:trPr>
          <w:trHeight w:val="251"/>
          <w:jc w:val="center"/>
        </w:trPr>
        <w:tc>
          <w:tcPr>
            <w:tcW w:w="600" w:type="dxa"/>
            <w:vAlign w:val="center"/>
            <w:hideMark/>
          </w:tcPr>
          <w:p w14:paraId="20956095"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0</w:t>
            </w:r>
          </w:p>
        </w:tc>
        <w:tc>
          <w:tcPr>
            <w:tcW w:w="3915" w:type="dxa"/>
            <w:vAlign w:val="center"/>
            <w:hideMark/>
          </w:tcPr>
          <w:p w14:paraId="1DA6FE63"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1</w:t>
            </w:r>
          </w:p>
        </w:tc>
        <w:tc>
          <w:tcPr>
            <w:tcW w:w="773" w:type="dxa"/>
            <w:vAlign w:val="center"/>
            <w:hideMark/>
          </w:tcPr>
          <w:p w14:paraId="2A79CFAB" w14:textId="2AF2AE57" w:rsidR="00AA032C" w:rsidRPr="008E707E" w:rsidRDefault="005679D4"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2</w:t>
            </w:r>
          </w:p>
        </w:tc>
        <w:tc>
          <w:tcPr>
            <w:tcW w:w="1176" w:type="dxa"/>
            <w:vAlign w:val="center"/>
          </w:tcPr>
          <w:p w14:paraId="1E209356"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3</w:t>
            </w:r>
          </w:p>
        </w:tc>
        <w:tc>
          <w:tcPr>
            <w:tcW w:w="1236" w:type="dxa"/>
            <w:vAlign w:val="center"/>
            <w:hideMark/>
          </w:tcPr>
          <w:p w14:paraId="62C11744"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4</w:t>
            </w:r>
          </w:p>
        </w:tc>
        <w:tc>
          <w:tcPr>
            <w:tcW w:w="1127" w:type="dxa"/>
            <w:vAlign w:val="center"/>
            <w:hideMark/>
          </w:tcPr>
          <w:p w14:paraId="24A6816B"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5=3 x 4</w:t>
            </w:r>
          </w:p>
        </w:tc>
        <w:tc>
          <w:tcPr>
            <w:tcW w:w="757" w:type="dxa"/>
            <w:gridSpan w:val="2"/>
            <w:vAlign w:val="center"/>
            <w:hideMark/>
          </w:tcPr>
          <w:p w14:paraId="22BFA710"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6</w:t>
            </w:r>
          </w:p>
        </w:tc>
        <w:tc>
          <w:tcPr>
            <w:tcW w:w="1036" w:type="dxa"/>
            <w:gridSpan w:val="2"/>
            <w:vAlign w:val="center"/>
          </w:tcPr>
          <w:p w14:paraId="2D78C557"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7 = 6 + 5</w:t>
            </w:r>
          </w:p>
        </w:tc>
      </w:tr>
      <w:tr w:rsidR="00CE5930" w:rsidRPr="008E707E" w14:paraId="12CE484F" w14:textId="77777777" w:rsidTr="009C3CBA">
        <w:trPr>
          <w:trHeight w:val="251"/>
          <w:jc w:val="center"/>
        </w:trPr>
        <w:tc>
          <w:tcPr>
            <w:tcW w:w="600" w:type="dxa"/>
            <w:vAlign w:val="center"/>
          </w:tcPr>
          <w:p w14:paraId="5A37B884" w14:textId="59719DE5" w:rsidR="00CE5930" w:rsidRPr="008E707E" w:rsidRDefault="00CE5930" w:rsidP="00CE5930">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1</w:t>
            </w:r>
          </w:p>
        </w:tc>
        <w:tc>
          <w:tcPr>
            <w:tcW w:w="3915" w:type="dxa"/>
            <w:vAlign w:val="center"/>
          </w:tcPr>
          <w:p w14:paraId="26AE74C6" w14:textId="21D9AF4A" w:rsidR="00CE5930" w:rsidRPr="008E707E" w:rsidRDefault="00B17741" w:rsidP="00CE5930">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B17741">
              <w:rPr>
                <w:rFonts w:ascii="Times New Roman" w:hAnsi="Times New Roman" w:cs="Times New Roman"/>
                <w:sz w:val="24"/>
                <w:szCs w:val="24"/>
              </w:rPr>
              <w:t>Stații de lucru</w:t>
            </w:r>
          </w:p>
        </w:tc>
        <w:tc>
          <w:tcPr>
            <w:tcW w:w="773" w:type="dxa"/>
            <w:vAlign w:val="center"/>
          </w:tcPr>
          <w:p w14:paraId="0DC29B16" w14:textId="2CB3A73B" w:rsidR="00CE5930" w:rsidRPr="008E707E" w:rsidRDefault="00CE5930" w:rsidP="00CE5930">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Buc</w:t>
            </w:r>
          </w:p>
        </w:tc>
        <w:tc>
          <w:tcPr>
            <w:tcW w:w="1176" w:type="dxa"/>
            <w:vAlign w:val="center"/>
          </w:tcPr>
          <w:p w14:paraId="7DC45595" w14:textId="5AFCECF4" w:rsidR="00CE5930" w:rsidRPr="008E707E" w:rsidRDefault="008000B5" w:rsidP="00CE5930">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36" w:type="dxa"/>
            <w:vAlign w:val="center"/>
          </w:tcPr>
          <w:p w14:paraId="701436FA" w14:textId="77777777" w:rsidR="00CE5930" w:rsidRPr="008E707E" w:rsidRDefault="00CE5930" w:rsidP="00CE5930">
            <w:pPr>
              <w:spacing w:line="276" w:lineRule="auto"/>
              <w:jc w:val="center"/>
              <w:rPr>
                <w:rFonts w:ascii="Times New Roman" w:hAnsi="Times New Roman" w:cs="Times New Roman"/>
                <w:sz w:val="24"/>
                <w:szCs w:val="24"/>
              </w:rPr>
            </w:pPr>
          </w:p>
        </w:tc>
        <w:tc>
          <w:tcPr>
            <w:tcW w:w="1127" w:type="dxa"/>
            <w:vAlign w:val="center"/>
          </w:tcPr>
          <w:p w14:paraId="528E0CC8" w14:textId="77777777" w:rsidR="00CE5930" w:rsidRPr="008E707E" w:rsidRDefault="00CE5930" w:rsidP="00CE5930">
            <w:pPr>
              <w:spacing w:line="276" w:lineRule="auto"/>
              <w:jc w:val="center"/>
              <w:rPr>
                <w:rFonts w:ascii="Times New Roman" w:hAnsi="Times New Roman" w:cs="Times New Roman"/>
                <w:sz w:val="24"/>
                <w:szCs w:val="24"/>
              </w:rPr>
            </w:pPr>
          </w:p>
        </w:tc>
        <w:tc>
          <w:tcPr>
            <w:tcW w:w="757" w:type="dxa"/>
            <w:gridSpan w:val="2"/>
            <w:vAlign w:val="center"/>
          </w:tcPr>
          <w:p w14:paraId="2E8D2727" w14:textId="77777777" w:rsidR="00CE5930" w:rsidRPr="008E707E" w:rsidRDefault="00CE5930" w:rsidP="00CE5930">
            <w:pPr>
              <w:spacing w:line="276" w:lineRule="auto"/>
              <w:jc w:val="center"/>
              <w:rPr>
                <w:rFonts w:ascii="Times New Roman" w:hAnsi="Times New Roman" w:cs="Times New Roman"/>
                <w:sz w:val="24"/>
                <w:szCs w:val="24"/>
              </w:rPr>
            </w:pPr>
          </w:p>
        </w:tc>
        <w:tc>
          <w:tcPr>
            <w:tcW w:w="1036" w:type="dxa"/>
            <w:gridSpan w:val="2"/>
            <w:vAlign w:val="center"/>
          </w:tcPr>
          <w:p w14:paraId="7823DC7B" w14:textId="77777777" w:rsidR="00CE5930" w:rsidRPr="008E707E" w:rsidRDefault="00CE5930" w:rsidP="00CE5930">
            <w:pPr>
              <w:spacing w:line="276" w:lineRule="auto"/>
              <w:jc w:val="center"/>
              <w:rPr>
                <w:rFonts w:ascii="Times New Roman" w:hAnsi="Times New Roman" w:cs="Times New Roman"/>
                <w:sz w:val="24"/>
                <w:szCs w:val="24"/>
              </w:rPr>
            </w:pPr>
          </w:p>
        </w:tc>
      </w:tr>
      <w:tr w:rsidR="00CE5930" w:rsidRPr="008E707E" w14:paraId="5B474D69" w14:textId="77777777" w:rsidTr="009C3CBA">
        <w:trPr>
          <w:trHeight w:val="251"/>
          <w:jc w:val="center"/>
        </w:trPr>
        <w:tc>
          <w:tcPr>
            <w:tcW w:w="600" w:type="dxa"/>
            <w:vAlign w:val="center"/>
          </w:tcPr>
          <w:p w14:paraId="0EB8A84A" w14:textId="76C3317B" w:rsidR="00CE5930" w:rsidRPr="008E707E" w:rsidRDefault="00CE5930" w:rsidP="00CE5930">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2</w:t>
            </w:r>
          </w:p>
        </w:tc>
        <w:tc>
          <w:tcPr>
            <w:tcW w:w="3915" w:type="dxa"/>
            <w:vAlign w:val="center"/>
          </w:tcPr>
          <w:p w14:paraId="5D1CCB17" w14:textId="18430DDE" w:rsidR="00CE5930" w:rsidRPr="008E707E" w:rsidRDefault="00B17741" w:rsidP="00CE5930">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B17741">
              <w:rPr>
                <w:rFonts w:ascii="Times New Roman" w:hAnsi="Times New Roman" w:cs="Times New Roman"/>
                <w:sz w:val="24"/>
                <w:szCs w:val="24"/>
              </w:rPr>
              <w:t xml:space="preserve">Kit mouse </w:t>
            </w:r>
            <w:r>
              <w:rPr>
                <w:rFonts w:ascii="Times New Roman" w:hAnsi="Times New Roman" w:cs="Times New Roman"/>
                <w:sz w:val="24"/>
                <w:szCs w:val="24"/>
              </w:rPr>
              <w:t>ș</w:t>
            </w:r>
            <w:r w:rsidRPr="00B17741">
              <w:rPr>
                <w:rFonts w:ascii="Times New Roman" w:hAnsi="Times New Roman" w:cs="Times New Roman"/>
                <w:sz w:val="24"/>
                <w:szCs w:val="24"/>
              </w:rPr>
              <w:t>i tastatur</w:t>
            </w:r>
            <w:r>
              <w:rPr>
                <w:rFonts w:ascii="Times New Roman" w:hAnsi="Times New Roman" w:cs="Times New Roman"/>
                <w:sz w:val="24"/>
                <w:szCs w:val="24"/>
              </w:rPr>
              <w:t>ă</w:t>
            </w:r>
            <w:r w:rsidRPr="00B17741">
              <w:rPr>
                <w:rFonts w:ascii="Times New Roman" w:hAnsi="Times New Roman" w:cs="Times New Roman"/>
                <w:sz w:val="24"/>
                <w:szCs w:val="24"/>
              </w:rPr>
              <w:t xml:space="preserve"> wireless</w:t>
            </w:r>
          </w:p>
        </w:tc>
        <w:tc>
          <w:tcPr>
            <w:tcW w:w="773" w:type="dxa"/>
            <w:vAlign w:val="center"/>
          </w:tcPr>
          <w:p w14:paraId="34A811A4" w14:textId="7CFF8D76" w:rsidR="00CE5930" w:rsidRPr="008E707E" w:rsidRDefault="00CE5930" w:rsidP="00CE5930">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Buc</w:t>
            </w:r>
          </w:p>
        </w:tc>
        <w:tc>
          <w:tcPr>
            <w:tcW w:w="1176" w:type="dxa"/>
            <w:vAlign w:val="center"/>
          </w:tcPr>
          <w:p w14:paraId="2EB983B7" w14:textId="0A7F12CE" w:rsidR="00CE5930" w:rsidRPr="008E707E" w:rsidRDefault="00CE5930" w:rsidP="00CE5930">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36" w:type="dxa"/>
            <w:vAlign w:val="center"/>
          </w:tcPr>
          <w:p w14:paraId="1DFED3BB" w14:textId="77777777" w:rsidR="00CE5930" w:rsidRPr="008E707E" w:rsidRDefault="00CE5930" w:rsidP="00CE5930">
            <w:pPr>
              <w:spacing w:line="276" w:lineRule="auto"/>
              <w:jc w:val="center"/>
              <w:rPr>
                <w:rFonts w:ascii="Times New Roman" w:hAnsi="Times New Roman" w:cs="Times New Roman"/>
                <w:sz w:val="24"/>
                <w:szCs w:val="24"/>
              </w:rPr>
            </w:pPr>
          </w:p>
        </w:tc>
        <w:tc>
          <w:tcPr>
            <w:tcW w:w="1127" w:type="dxa"/>
            <w:vAlign w:val="center"/>
          </w:tcPr>
          <w:p w14:paraId="540D7504" w14:textId="77777777" w:rsidR="00CE5930" w:rsidRPr="008E707E" w:rsidRDefault="00CE5930" w:rsidP="00CE5930">
            <w:pPr>
              <w:spacing w:line="276" w:lineRule="auto"/>
              <w:jc w:val="center"/>
              <w:rPr>
                <w:rFonts w:ascii="Times New Roman" w:hAnsi="Times New Roman" w:cs="Times New Roman"/>
                <w:sz w:val="24"/>
                <w:szCs w:val="24"/>
              </w:rPr>
            </w:pPr>
          </w:p>
        </w:tc>
        <w:tc>
          <w:tcPr>
            <w:tcW w:w="757" w:type="dxa"/>
            <w:gridSpan w:val="2"/>
            <w:vAlign w:val="center"/>
          </w:tcPr>
          <w:p w14:paraId="234EEA41" w14:textId="77777777" w:rsidR="00CE5930" w:rsidRPr="008E707E" w:rsidRDefault="00CE5930" w:rsidP="00CE5930">
            <w:pPr>
              <w:spacing w:line="276" w:lineRule="auto"/>
              <w:jc w:val="center"/>
              <w:rPr>
                <w:rFonts w:ascii="Times New Roman" w:hAnsi="Times New Roman" w:cs="Times New Roman"/>
                <w:sz w:val="24"/>
                <w:szCs w:val="24"/>
              </w:rPr>
            </w:pPr>
          </w:p>
        </w:tc>
        <w:tc>
          <w:tcPr>
            <w:tcW w:w="1036" w:type="dxa"/>
            <w:gridSpan w:val="2"/>
            <w:vAlign w:val="center"/>
          </w:tcPr>
          <w:p w14:paraId="257D8440" w14:textId="77777777" w:rsidR="00CE5930" w:rsidRPr="008E707E" w:rsidRDefault="00CE5930" w:rsidP="00CE5930">
            <w:pPr>
              <w:spacing w:line="276" w:lineRule="auto"/>
              <w:jc w:val="center"/>
              <w:rPr>
                <w:rFonts w:ascii="Times New Roman" w:hAnsi="Times New Roman" w:cs="Times New Roman"/>
                <w:sz w:val="24"/>
                <w:szCs w:val="24"/>
              </w:rPr>
            </w:pPr>
          </w:p>
        </w:tc>
      </w:tr>
      <w:tr w:rsidR="00091923" w:rsidRPr="008E707E" w14:paraId="731C9383" w14:textId="77777777" w:rsidTr="009C3CBA">
        <w:trPr>
          <w:trHeight w:val="285"/>
          <w:jc w:val="center"/>
        </w:trPr>
        <w:tc>
          <w:tcPr>
            <w:tcW w:w="7700" w:type="dxa"/>
            <w:gridSpan w:val="5"/>
            <w:vAlign w:val="center"/>
          </w:tcPr>
          <w:p w14:paraId="2C8A635B" w14:textId="1C260959" w:rsidR="00091923" w:rsidRPr="008E707E" w:rsidRDefault="00091923" w:rsidP="00091923">
            <w:pPr>
              <w:spacing w:line="276" w:lineRule="auto"/>
              <w:jc w:val="center"/>
              <w:rPr>
                <w:rFonts w:ascii="Times New Roman" w:hAnsi="Times New Roman" w:cs="Times New Roman"/>
                <w:b/>
                <w:bCs/>
                <w:i/>
                <w:iCs/>
                <w:sz w:val="24"/>
                <w:szCs w:val="24"/>
              </w:rPr>
            </w:pPr>
            <w:r w:rsidRPr="008E707E">
              <w:rPr>
                <w:rFonts w:ascii="Times New Roman" w:hAnsi="Times New Roman" w:cs="Times New Roman"/>
                <w:b/>
                <w:bCs/>
                <w:i/>
                <w:iCs/>
                <w:sz w:val="24"/>
                <w:szCs w:val="24"/>
              </w:rPr>
              <w:t>Total</w:t>
            </w:r>
          </w:p>
        </w:tc>
        <w:tc>
          <w:tcPr>
            <w:tcW w:w="1138" w:type="dxa"/>
            <w:gridSpan w:val="2"/>
            <w:vAlign w:val="center"/>
          </w:tcPr>
          <w:p w14:paraId="541269B5" w14:textId="77777777" w:rsidR="00091923" w:rsidRPr="008E707E" w:rsidRDefault="00091923" w:rsidP="00091923">
            <w:pPr>
              <w:spacing w:line="276" w:lineRule="auto"/>
              <w:jc w:val="center"/>
              <w:rPr>
                <w:rFonts w:ascii="Times New Roman" w:hAnsi="Times New Roman" w:cs="Times New Roman"/>
                <w:b/>
                <w:bCs/>
                <w:i/>
                <w:iCs/>
                <w:sz w:val="24"/>
                <w:szCs w:val="24"/>
              </w:rPr>
            </w:pPr>
          </w:p>
        </w:tc>
        <w:tc>
          <w:tcPr>
            <w:tcW w:w="757" w:type="dxa"/>
            <w:gridSpan w:val="2"/>
            <w:vAlign w:val="center"/>
          </w:tcPr>
          <w:p w14:paraId="616E21D0" w14:textId="77777777" w:rsidR="00091923" w:rsidRPr="008E707E" w:rsidRDefault="00091923" w:rsidP="00091923">
            <w:pPr>
              <w:spacing w:line="276" w:lineRule="auto"/>
              <w:jc w:val="center"/>
              <w:rPr>
                <w:rFonts w:ascii="Times New Roman" w:hAnsi="Times New Roman" w:cs="Times New Roman"/>
                <w:b/>
                <w:bCs/>
                <w:i/>
                <w:iCs/>
                <w:sz w:val="24"/>
                <w:szCs w:val="24"/>
              </w:rPr>
            </w:pPr>
          </w:p>
        </w:tc>
        <w:tc>
          <w:tcPr>
            <w:tcW w:w="1025" w:type="dxa"/>
            <w:vAlign w:val="center"/>
          </w:tcPr>
          <w:p w14:paraId="59141954" w14:textId="77777777" w:rsidR="00091923" w:rsidRPr="008E707E" w:rsidRDefault="00091923" w:rsidP="00091923">
            <w:pPr>
              <w:spacing w:line="276" w:lineRule="auto"/>
              <w:jc w:val="center"/>
              <w:rPr>
                <w:rFonts w:ascii="Times New Roman" w:hAnsi="Times New Roman" w:cs="Times New Roman"/>
                <w:b/>
                <w:bCs/>
                <w:i/>
                <w:iCs/>
                <w:sz w:val="24"/>
                <w:szCs w:val="24"/>
              </w:rPr>
            </w:pPr>
          </w:p>
        </w:tc>
      </w:tr>
    </w:tbl>
    <w:p w14:paraId="711499AC" w14:textId="77777777" w:rsidR="00197A88" w:rsidRDefault="00197A88" w:rsidP="00547F98">
      <w:pPr>
        <w:spacing w:line="276" w:lineRule="auto"/>
        <w:rPr>
          <w:rFonts w:ascii="Times New Roman" w:hAnsi="Times New Roman" w:cs="Times New Roman"/>
          <w:b/>
          <w:bCs/>
          <w:sz w:val="24"/>
          <w:szCs w:val="24"/>
        </w:rPr>
      </w:pPr>
    </w:p>
    <w:p w14:paraId="7A772A8F" w14:textId="3B6D7454" w:rsidR="00FF20FF" w:rsidRPr="000060C0" w:rsidRDefault="00FF20FF" w:rsidP="00547F98">
      <w:pPr>
        <w:spacing w:line="276" w:lineRule="auto"/>
        <w:rPr>
          <w:rFonts w:ascii="Times New Roman" w:hAnsi="Times New Roman" w:cs="Times New Roman"/>
          <w:b/>
          <w:bCs/>
          <w:sz w:val="24"/>
          <w:szCs w:val="24"/>
        </w:rPr>
      </w:pPr>
      <w:r w:rsidRPr="000060C0">
        <w:rPr>
          <w:rFonts w:ascii="Times New Roman" w:hAnsi="Times New Roman" w:cs="Times New Roman"/>
          <w:b/>
          <w:bCs/>
          <w:sz w:val="24"/>
          <w:szCs w:val="24"/>
        </w:rPr>
        <w:t>Lipsa formularului de ofertă reprezintă lipsa propunerii financiare, respectiv lipsa actului juridic de angajare în contract, ceea ce atrage încadrarea ofertei în categoria ofertelor inacceptabile.</w:t>
      </w:r>
    </w:p>
    <w:p w14:paraId="48A8AF1A" w14:textId="77777777" w:rsidR="00FF20FF" w:rsidRPr="000060C0" w:rsidRDefault="00FF20FF" w:rsidP="00547F98">
      <w:pPr>
        <w:spacing w:after="120" w:line="276" w:lineRule="auto"/>
        <w:rPr>
          <w:rFonts w:ascii="Times New Roman" w:hAnsi="Times New Roman" w:cs="Times New Roman"/>
          <w:b/>
          <w:bCs/>
          <w:sz w:val="24"/>
          <w:szCs w:val="24"/>
        </w:rPr>
      </w:pPr>
      <w:r w:rsidRPr="000060C0">
        <w:rPr>
          <w:rFonts w:ascii="Times New Roman" w:hAnsi="Times New Roman" w:cs="Times New Roman"/>
          <w:b/>
          <w:bCs/>
          <w:sz w:val="24"/>
          <w:szCs w:val="24"/>
        </w:rPr>
        <w:t>Valoarea ofertei va fi exprimată în lei (fără TVA).</w:t>
      </w:r>
    </w:p>
    <w:p w14:paraId="0A525BBB" w14:textId="77777777" w:rsidR="00FF20FF" w:rsidRPr="000060C0" w:rsidRDefault="00FF20FF" w:rsidP="00547F98">
      <w:pPr>
        <w:spacing w:after="120" w:line="276" w:lineRule="auto"/>
        <w:rPr>
          <w:rFonts w:ascii="Times New Roman" w:hAnsi="Times New Roman" w:cs="Times New Roman"/>
          <w:sz w:val="24"/>
          <w:szCs w:val="24"/>
        </w:rPr>
      </w:pPr>
      <w:r w:rsidRPr="000060C0">
        <w:rPr>
          <w:rFonts w:ascii="Times New Roman" w:hAnsi="Times New Roman" w:cs="Times New Roman"/>
          <w:b/>
          <w:bCs/>
          <w:sz w:val="24"/>
          <w:szCs w:val="24"/>
        </w:rPr>
        <w:t>2.</w:t>
      </w:r>
      <w:r w:rsidRPr="000060C0">
        <w:rPr>
          <w:rFonts w:ascii="Times New Roman" w:hAnsi="Times New Roman" w:cs="Times New Roman"/>
          <w:sz w:val="24"/>
          <w:szCs w:val="24"/>
        </w:rPr>
        <w:t xml:space="preserve"> </w:t>
      </w:r>
      <w:r w:rsidRPr="000060C0">
        <w:rPr>
          <w:rFonts w:ascii="Times New Roman" w:hAnsi="Times New Roman" w:cs="Times New Roman"/>
          <w:b/>
          <w:bCs/>
          <w:sz w:val="24"/>
          <w:szCs w:val="24"/>
        </w:rPr>
        <w:t>Ne angajăm ca, în cazul în care oferta noastră este stabilită câştigătoare, să furnizăm produsele în termenul prezentat în propunerea tehnică, în caz contrar ne obligăm să suportăm penalitățile privind neîndeplinirea obligațiilor sau îndeplinirea în mod necorespunzător.</w:t>
      </w:r>
    </w:p>
    <w:p w14:paraId="1495BBE6" w14:textId="3471EB90" w:rsidR="00FF20FF" w:rsidRPr="000060C0" w:rsidRDefault="00FF20FF" w:rsidP="00495365">
      <w:pPr>
        <w:spacing w:after="120" w:line="276" w:lineRule="auto"/>
        <w:rPr>
          <w:rFonts w:ascii="Times New Roman" w:hAnsi="Times New Roman" w:cs="Times New Roman"/>
          <w:sz w:val="24"/>
          <w:szCs w:val="24"/>
          <w:lang w:val="it-IT"/>
        </w:rPr>
      </w:pPr>
      <w:r w:rsidRPr="000060C0">
        <w:rPr>
          <w:rFonts w:ascii="Times New Roman" w:hAnsi="Times New Roman" w:cs="Times New Roman"/>
          <w:sz w:val="24"/>
          <w:szCs w:val="24"/>
          <w:lang w:val="it-IT"/>
        </w:rPr>
        <w:t xml:space="preserve">3. Ne angajăm să menţinem această ofertă valabilă pentru o durată de </w:t>
      </w:r>
      <w:r w:rsidR="003F27AC" w:rsidRPr="000060C0">
        <w:rPr>
          <w:rFonts w:ascii="Times New Roman" w:hAnsi="Times New Roman" w:cs="Times New Roman"/>
          <w:sz w:val="24"/>
          <w:szCs w:val="24"/>
          <w:lang w:val="it-IT"/>
        </w:rPr>
        <w:t>3</w:t>
      </w:r>
      <w:r w:rsidRPr="000060C0">
        <w:rPr>
          <w:rFonts w:ascii="Times New Roman" w:hAnsi="Times New Roman" w:cs="Times New Roman"/>
          <w:sz w:val="24"/>
          <w:szCs w:val="24"/>
          <w:lang w:val="it-IT"/>
        </w:rPr>
        <w:t>0 (</w:t>
      </w:r>
      <w:r w:rsidR="003F27AC" w:rsidRPr="000060C0">
        <w:rPr>
          <w:rFonts w:ascii="Times New Roman" w:hAnsi="Times New Roman" w:cs="Times New Roman"/>
          <w:sz w:val="24"/>
          <w:szCs w:val="24"/>
          <w:lang w:val="it-IT"/>
        </w:rPr>
        <w:t>treizeci</w:t>
      </w:r>
      <w:r w:rsidRPr="000060C0">
        <w:rPr>
          <w:rFonts w:ascii="Times New Roman" w:hAnsi="Times New Roman" w:cs="Times New Roman"/>
          <w:sz w:val="24"/>
          <w:szCs w:val="24"/>
          <w:lang w:val="it-IT"/>
        </w:rPr>
        <w:t>) de zile, până la data de ............................... (ziua/luna/anul) şi ea va rămâne obligatorie pentru noi, şi poate fi acceptată oricând înainte de expirarea perioadei de valabilitate.</w:t>
      </w:r>
    </w:p>
    <w:p w14:paraId="4F562B6A" w14:textId="77777777" w:rsidR="00FF20FF" w:rsidRPr="000060C0" w:rsidRDefault="00FF20FF" w:rsidP="00547F98">
      <w:pPr>
        <w:spacing w:after="120" w:line="276" w:lineRule="auto"/>
        <w:rPr>
          <w:rFonts w:ascii="Times New Roman" w:hAnsi="Times New Roman" w:cs="Times New Roman"/>
          <w:sz w:val="24"/>
          <w:szCs w:val="24"/>
        </w:rPr>
      </w:pPr>
      <w:r w:rsidRPr="000060C0">
        <w:rPr>
          <w:rFonts w:ascii="Times New Roman" w:hAnsi="Times New Roman" w:cs="Times New Roman"/>
          <w:sz w:val="24"/>
          <w:szCs w:val="24"/>
        </w:rPr>
        <w:lastRenderedPageBreak/>
        <w:t>4. Până la semnarea contractului aceasta ofertă, împreună cu comunicarea transmisă de dumneavoastră, prin care oferta noastră este acceptată ca fiind câştigătoare, vor constitui un contract angajant între noi.</w:t>
      </w:r>
    </w:p>
    <w:p w14:paraId="37CC5893" w14:textId="77777777" w:rsidR="00FF20FF" w:rsidRPr="000060C0" w:rsidRDefault="00FF20FF" w:rsidP="00547F98">
      <w:pPr>
        <w:spacing w:line="276" w:lineRule="auto"/>
        <w:rPr>
          <w:rFonts w:ascii="Times New Roman" w:hAnsi="Times New Roman" w:cs="Times New Roman"/>
          <w:sz w:val="24"/>
          <w:szCs w:val="24"/>
        </w:rPr>
      </w:pPr>
      <w:r w:rsidRPr="000060C0">
        <w:rPr>
          <w:rFonts w:ascii="Times New Roman" w:hAnsi="Times New Roman" w:cs="Times New Roman"/>
          <w:sz w:val="24"/>
          <w:szCs w:val="24"/>
        </w:rPr>
        <w:t>5. Înţelegem că nu sunteţi obligaţi să acceptaţi oferta cu cel mai scăzut preţ sau orice ofertă primită.</w:t>
      </w:r>
    </w:p>
    <w:p w14:paraId="356EDBCA" w14:textId="77777777" w:rsidR="00FF20FF" w:rsidRDefault="00FF20FF" w:rsidP="00547F98">
      <w:pPr>
        <w:spacing w:line="276" w:lineRule="auto"/>
        <w:rPr>
          <w:rFonts w:ascii="Times New Roman" w:hAnsi="Times New Roman" w:cs="Times New Roman"/>
          <w:sz w:val="24"/>
          <w:szCs w:val="24"/>
        </w:rPr>
      </w:pPr>
      <w:r w:rsidRPr="000060C0">
        <w:rPr>
          <w:rFonts w:ascii="Times New Roman" w:hAnsi="Times New Roman" w:cs="Times New Roman"/>
          <w:sz w:val="24"/>
          <w:szCs w:val="24"/>
        </w:rPr>
        <w:t>Prețurile unitare ofertate sunt ferme, în lei, și nu se actualizează.</w:t>
      </w:r>
    </w:p>
    <w:p w14:paraId="5CF095A2" w14:textId="77777777" w:rsidR="00197A88" w:rsidRPr="000060C0" w:rsidRDefault="00197A88" w:rsidP="00547F98">
      <w:pPr>
        <w:spacing w:line="276" w:lineRule="auto"/>
        <w:rPr>
          <w:rFonts w:ascii="Times New Roman" w:hAnsi="Times New Roman" w:cs="Times New Roman"/>
          <w:sz w:val="24"/>
          <w:szCs w:val="24"/>
        </w:rPr>
      </w:pPr>
    </w:p>
    <w:p w14:paraId="231B4E2B" w14:textId="77777777" w:rsidR="00527331" w:rsidRPr="00D81C0C" w:rsidRDefault="00527331" w:rsidP="00527331">
      <w:pPr>
        <w:spacing w:line="276" w:lineRule="auto"/>
        <w:rPr>
          <w:rFonts w:ascii="Times New Roman" w:hAnsi="Times New Roman" w:cs="Times New Roman"/>
          <w:bCs/>
          <w:sz w:val="24"/>
          <w:szCs w:val="24"/>
          <w:lang w:val="it-IT"/>
        </w:rPr>
      </w:pPr>
      <w:r w:rsidRPr="000060C0">
        <w:rPr>
          <w:rFonts w:ascii="Times New Roman" w:hAnsi="Times New Roman" w:cs="Times New Roman"/>
          <w:b/>
          <w:bCs/>
          <w:sz w:val="24"/>
          <w:szCs w:val="24"/>
        </w:rPr>
        <w:t>Notă:</w:t>
      </w:r>
      <w:r w:rsidRPr="000060C0">
        <w:rPr>
          <w:rFonts w:ascii="Times New Roman" w:hAnsi="Times New Roman" w:cs="Times New Roman"/>
          <w:sz w:val="24"/>
          <w:szCs w:val="24"/>
        </w:rPr>
        <w:t xml:space="preserve"> </w:t>
      </w:r>
      <w:r w:rsidRPr="00D81C0C">
        <w:rPr>
          <w:rFonts w:ascii="Times New Roman" w:hAnsi="Times New Roman" w:cs="Times New Roman"/>
          <w:bCs/>
          <w:sz w:val="24"/>
          <w:szCs w:val="24"/>
          <w:lang w:val="it-IT"/>
        </w:rPr>
        <w:t xml:space="preserve">Neofertarea uneia sau mai multor poziţii din cele solicitate, conduce la respingerea ofertei. </w:t>
      </w:r>
    </w:p>
    <w:p w14:paraId="69927B9E" w14:textId="77777777" w:rsidR="00527331" w:rsidRPr="00D81C0C" w:rsidRDefault="00527331" w:rsidP="00527331">
      <w:pPr>
        <w:spacing w:line="276" w:lineRule="auto"/>
        <w:rPr>
          <w:rFonts w:ascii="Times New Roman" w:hAnsi="Times New Roman" w:cs="Times New Roman"/>
          <w:b/>
          <w:sz w:val="24"/>
          <w:szCs w:val="24"/>
          <w:lang w:val="it-IT"/>
        </w:rPr>
      </w:pPr>
      <w:r w:rsidRPr="00D81C0C">
        <w:rPr>
          <w:rFonts w:ascii="Times New Roman" w:hAnsi="Times New Roman" w:cs="Times New Roman"/>
          <w:bCs/>
          <w:sz w:val="24"/>
          <w:szCs w:val="24"/>
          <w:lang w:val="it-IT"/>
        </w:rPr>
        <w:t>Nu se acceptă oferte parțiale sau alternative.</w:t>
      </w:r>
    </w:p>
    <w:p w14:paraId="1EF41536" w14:textId="77777777" w:rsidR="00285FFD" w:rsidRPr="000060C0" w:rsidRDefault="00285FFD" w:rsidP="00547F98">
      <w:pPr>
        <w:pStyle w:val="ListParagraph"/>
        <w:spacing w:line="276" w:lineRule="auto"/>
        <w:ind w:left="0"/>
        <w:contextualSpacing w:val="0"/>
        <w:rPr>
          <w:rFonts w:ascii="Times New Roman" w:hAnsi="Times New Roman"/>
          <w:b/>
          <w:szCs w:val="24"/>
          <w:lang w:val="it-IT"/>
        </w:rPr>
      </w:pPr>
    </w:p>
    <w:p w14:paraId="130A55F9" w14:textId="4339AB1E" w:rsidR="006F4207" w:rsidRDefault="006F4207" w:rsidP="00547F98">
      <w:pPr>
        <w:autoSpaceDE w:val="0"/>
        <w:spacing w:line="276" w:lineRule="auto"/>
        <w:rPr>
          <w:rFonts w:ascii="Times New Roman" w:hAnsi="Times New Roman" w:cs="Times New Roman"/>
          <w:i/>
          <w:sz w:val="24"/>
          <w:szCs w:val="24"/>
        </w:rPr>
      </w:pPr>
      <w:r w:rsidRPr="000060C0">
        <w:rPr>
          <w:rFonts w:ascii="Times New Roman" w:hAnsi="Times New Roman" w:cs="Times New Roman"/>
          <w:i/>
          <w:sz w:val="24"/>
          <w:szCs w:val="24"/>
        </w:rPr>
        <w:t>Data completării: [ZZ.LL.AAAA]</w:t>
      </w:r>
    </w:p>
    <w:p w14:paraId="28FDA4B8" w14:textId="77777777" w:rsidR="00495365" w:rsidRDefault="00495365" w:rsidP="00547F98">
      <w:pPr>
        <w:autoSpaceDE w:val="0"/>
        <w:spacing w:line="276" w:lineRule="auto"/>
        <w:rPr>
          <w:rFonts w:ascii="Times New Roman" w:hAnsi="Times New Roman" w:cs="Times New Roman"/>
          <w:i/>
          <w:sz w:val="24"/>
          <w:szCs w:val="24"/>
        </w:rPr>
      </w:pPr>
    </w:p>
    <w:p w14:paraId="441E2202" w14:textId="77777777" w:rsidR="00495365" w:rsidRPr="000060C0" w:rsidRDefault="00495365" w:rsidP="00547F98">
      <w:pPr>
        <w:autoSpaceDE w:val="0"/>
        <w:spacing w:line="276" w:lineRule="auto"/>
        <w:rPr>
          <w:rFonts w:ascii="Times New Roman" w:hAnsi="Times New Roman" w:cs="Times New Roman"/>
          <w:i/>
          <w:sz w:val="24"/>
          <w:szCs w:val="24"/>
        </w:rPr>
      </w:pPr>
    </w:p>
    <w:p w14:paraId="0E90E516" w14:textId="77777777" w:rsidR="006F4207" w:rsidRPr="000060C0" w:rsidRDefault="006F4207"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t>...............................................................................,</w:t>
      </w:r>
    </w:p>
    <w:p w14:paraId="67B1363C" w14:textId="77777777" w:rsidR="006F4207" w:rsidRPr="000060C0" w:rsidRDefault="006F4207" w:rsidP="00547F98">
      <w:pPr>
        <w:spacing w:line="276" w:lineRule="auto"/>
        <w:jc w:val="center"/>
        <w:rPr>
          <w:rFonts w:ascii="Times New Roman" w:hAnsi="Times New Roman" w:cs="Times New Roman"/>
          <w:i/>
          <w:iCs/>
          <w:sz w:val="24"/>
          <w:szCs w:val="24"/>
          <w:lang w:val="it-IT"/>
        </w:rPr>
      </w:pPr>
      <w:r w:rsidRPr="000060C0">
        <w:rPr>
          <w:rFonts w:ascii="Times New Roman" w:hAnsi="Times New Roman" w:cs="Times New Roman"/>
          <w:i/>
          <w:iCs/>
          <w:sz w:val="24"/>
          <w:szCs w:val="24"/>
          <w:lang w:val="it-IT"/>
        </w:rPr>
        <w:t>(nume, prenume şi semnătură)</w:t>
      </w:r>
    </w:p>
    <w:p w14:paraId="147A934F" w14:textId="77777777" w:rsidR="006F4207" w:rsidRPr="000060C0" w:rsidRDefault="006F4207" w:rsidP="00547F98">
      <w:pPr>
        <w:spacing w:line="276" w:lineRule="auto"/>
        <w:rPr>
          <w:rFonts w:ascii="Times New Roman" w:hAnsi="Times New Roman" w:cs="Times New Roman"/>
          <w:i/>
          <w:iCs/>
          <w:sz w:val="24"/>
          <w:szCs w:val="24"/>
          <w:lang w:val="it-IT"/>
        </w:rPr>
      </w:pPr>
    </w:p>
    <w:p w14:paraId="0146D338" w14:textId="77777777" w:rsidR="00AC1EFB" w:rsidRPr="000060C0" w:rsidRDefault="006F4207" w:rsidP="00547F98">
      <w:pPr>
        <w:spacing w:line="276" w:lineRule="auto"/>
        <w:rPr>
          <w:rFonts w:ascii="Times New Roman" w:hAnsi="Times New Roman" w:cs="Times New Roman"/>
          <w:i/>
          <w:sz w:val="24"/>
          <w:szCs w:val="24"/>
          <w:lang w:val="it-IT"/>
        </w:rPr>
        <w:sectPr w:rsidR="00AC1EFB" w:rsidRPr="000060C0" w:rsidSect="000060C0">
          <w:headerReference w:type="default" r:id="rId11"/>
          <w:footerReference w:type="default" r:id="rId12"/>
          <w:pgSz w:w="12240" w:h="15840"/>
          <w:pgMar w:top="540" w:right="630" w:bottom="720" w:left="1080" w:header="426" w:footer="488" w:gutter="0"/>
          <w:cols w:space="720"/>
          <w:docGrid w:linePitch="360"/>
        </w:sectPr>
      </w:pPr>
      <w:r w:rsidRPr="000060C0">
        <w:rPr>
          <w:rFonts w:ascii="Times New Roman" w:hAnsi="Times New Roman" w:cs="Times New Roman"/>
          <w:iCs/>
          <w:sz w:val="24"/>
          <w:szCs w:val="24"/>
          <w:lang w:val="it-IT"/>
        </w:rPr>
        <w:t>î</w:t>
      </w:r>
      <w:r w:rsidRPr="000060C0">
        <w:rPr>
          <w:rFonts w:ascii="Times New Roman" w:hAnsi="Times New Roman" w:cs="Times New Roman"/>
          <w:sz w:val="24"/>
          <w:szCs w:val="24"/>
          <w:lang w:val="it-IT"/>
        </w:rPr>
        <w:t xml:space="preserve">n calitate de ............................................ legal autorizat să semnez oferta pentru şi în numele ...................................................... </w:t>
      </w:r>
      <w:r w:rsidRPr="000060C0">
        <w:rPr>
          <w:rFonts w:ascii="Times New Roman" w:hAnsi="Times New Roman" w:cs="Times New Roman"/>
          <w:i/>
          <w:sz w:val="24"/>
          <w:szCs w:val="24"/>
          <w:lang w:val="it-IT"/>
        </w:rPr>
        <w:t>(denumirea/numele operatorului economic)</w:t>
      </w:r>
    </w:p>
    <w:tbl>
      <w:tblPr>
        <w:tblW w:w="13775" w:type="dxa"/>
        <w:tblInd w:w="-275" w:type="dxa"/>
        <w:tblLayout w:type="fixed"/>
        <w:tblCellMar>
          <w:left w:w="0" w:type="dxa"/>
          <w:right w:w="0" w:type="dxa"/>
        </w:tblCellMar>
        <w:tblLook w:val="0000" w:firstRow="0" w:lastRow="0" w:firstColumn="0" w:lastColumn="0" w:noHBand="0" w:noVBand="0"/>
      </w:tblPr>
      <w:tblGrid>
        <w:gridCol w:w="3358"/>
        <w:gridCol w:w="10417"/>
      </w:tblGrid>
      <w:tr w:rsidR="00982A11" w:rsidRPr="000060C0" w14:paraId="48A7465D" w14:textId="77777777" w:rsidTr="00AC1EFB">
        <w:tc>
          <w:tcPr>
            <w:tcW w:w="3358" w:type="dxa"/>
          </w:tcPr>
          <w:p w14:paraId="6F03D987" w14:textId="5D095F2C" w:rsidR="006F4207" w:rsidRPr="000060C0" w:rsidRDefault="006F4207" w:rsidP="00547F98">
            <w:pPr>
              <w:spacing w:line="276" w:lineRule="auto"/>
              <w:ind w:left="-180" w:firstLine="180"/>
              <w:jc w:val="center"/>
              <w:rPr>
                <w:rFonts w:ascii="Times New Roman" w:hAnsi="Times New Roman" w:cs="Times New Roman"/>
                <w:sz w:val="24"/>
                <w:szCs w:val="24"/>
              </w:rPr>
            </w:pPr>
            <w:r w:rsidRPr="000060C0">
              <w:rPr>
                <w:rFonts w:ascii="Times New Roman" w:hAnsi="Times New Roman" w:cs="Times New Roman"/>
                <w:sz w:val="24"/>
                <w:szCs w:val="24"/>
              </w:rPr>
              <w:lastRenderedPageBreak/>
              <w:t>OPERATORUL ECONOMIC</w:t>
            </w:r>
            <w:r w:rsidRPr="000060C0">
              <w:rPr>
                <w:rFonts w:ascii="Times New Roman" w:hAnsi="Times New Roman" w:cs="Times New Roman"/>
                <w:sz w:val="24"/>
                <w:szCs w:val="24"/>
              </w:rPr>
              <w:br/>
              <w:t>…………........................</w:t>
            </w:r>
            <w:r w:rsidRPr="000060C0">
              <w:rPr>
                <w:rFonts w:ascii="Times New Roman" w:hAnsi="Times New Roman" w:cs="Times New Roman"/>
                <w:sz w:val="24"/>
                <w:szCs w:val="24"/>
              </w:rPr>
              <w:br/>
              <w:t>(</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tc>
        <w:tc>
          <w:tcPr>
            <w:tcW w:w="10417" w:type="dxa"/>
          </w:tcPr>
          <w:p w14:paraId="01BCF247" w14:textId="1CA99246" w:rsidR="006F4207" w:rsidRPr="000060C0" w:rsidRDefault="00C75DB6" w:rsidP="00AC1EFB">
            <w:pPr>
              <w:spacing w:line="276" w:lineRule="auto"/>
              <w:jc w:val="right"/>
              <w:rPr>
                <w:rFonts w:ascii="Times New Roman" w:hAnsi="Times New Roman" w:cs="Times New Roman"/>
                <w:b/>
                <w:sz w:val="24"/>
                <w:szCs w:val="24"/>
              </w:rPr>
            </w:pPr>
            <w:r w:rsidRPr="000060C0">
              <w:rPr>
                <w:rFonts w:ascii="Times New Roman" w:hAnsi="Times New Roman" w:cs="Times New Roman"/>
                <w:b/>
                <w:sz w:val="24"/>
                <w:szCs w:val="24"/>
              </w:rPr>
              <w:t xml:space="preserve">                                                                      </w:t>
            </w:r>
            <w:r w:rsidR="00AC50F5" w:rsidRPr="000060C0">
              <w:rPr>
                <w:rFonts w:ascii="Times New Roman" w:hAnsi="Times New Roman" w:cs="Times New Roman"/>
                <w:b/>
                <w:sz w:val="24"/>
                <w:szCs w:val="24"/>
              </w:rPr>
              <w:t>Formular nr. 2</w:t>
            </w:r>
          </w:p>
        </w:tc>
      </w:tr>
    </w:tbl>
    <w:p w14:paraId="4445F995" w14:textId="77777777" w:rsidR="005972CE" w:rsidRPr="000060C0" w:rsidRDefault="005972CE" w:rsidP="00547F98">
      <w:pPr>
        <w:spacing w:line="276" w:lineRule="auto"/>
        <w:jc w:val="center"/>
        <w:rPr>
          <w:rFonts w:ascii="Times New Roman" w:hAnsi="Times New Roman" w:cs="Times New Roman"/>
          <w:b/>
          <w:sz w:val="24"/>
          <w:szCs w:val="24"/>
          <w:lang w:val="it-IT"/>
        </w:rPr>
      </w:pPr>
    </w:p>
    <w:p w14:paraId="58063008" w14:textId="3170825D" w:rsidR="006F4207" w:rsidRPr="000060C0" w:rsidRDefault="006F4207" w:rsidP="00547F98">
      <w:pPr>
        <w:spacing w:line="276" w:lineRule="auto"/>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PROPUNEREA TEHNICĂ</w:t>
      </w:r>
    </w:p>
    <w:p w14:paraId="6149BE9A" w14:textId="77777777" w:rsidR="001E2A1C" w:rsidRPr="000060C0" w:rsidRDefault="001E2A1C" w:rsidP="00547F98">
      <w:pPr>
        <w:spacing w:line="276" w:lineRule="auto"/>
        <w:jc w:val="center"/>
        <w:rPr>
          <w:rFonts w:ascii="Times New Roman" w:hAnsi="Times New Roman" w:cs="Times New Roman"/>
          <w:b/>
          <w:sz w:val="24"/>
          <w:szCs w:val="24"/>
          <w:lang w:val="it-IT"/>
        </w:rPr>
      </w:pPr>
    </w:p>
    <w:p w14:paraId="7F311AD9" w14:textId="77777777" w:rsidR="000702BC" w:rsidRPr="000060C0" w:rsidRDefault="000702BC" w:rsidP="00547F98">
      <w:pPr>
        <w:autoSpaceDE w:val="0"/>
        <w:spacing w:line="276" w:lineRule="auto"/>
        <w:rPr>
          <w:rFonts w:ascii="Times New Roman" w:hAnsi="Times New Roman" w:cs="Times New Roman"/>
          <w:i/>
          <w:sz w:val="24"/>
          <w:szCs w:val="24"/>
        </w:rPr>
      </w:pPr>
    </w:p>
    <w:tbl>
      <w:tblPr>
        <w:tblW w:w="14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0"/>
        <w:gridCol w:w="5443"/>
        <w:gridCol w:w="1667"/>
      </w:tblGrid>
      <w:tr w:rsidR="0067235D" w:rsidRPr="001944C9" w14:paraId="1C0A77AA" w14:textId="77777777" w:rsidTr="00BF6B89">
        <w:trPr>
          <w:trHeight w:val="813"/>
        </w:trPr>
        <w:tc>
          <w:tcPr>
            <w:tcW w:w="7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9CAF02" w14:textId="77777777" w:rsidR="0067235D" w:rsidRPr="001944C9" w:rsidRDefault="0067235D" w:rsidP="001944C9">
            <w:pPr>
              <w:spacing w:line="276" w:lineRule="auto"/>
              <w:jc w:val="center"/>
              <w:rPr>
                <w:rFonts w:ascii="Times New Roman" w:hAnsi="Times New Roman" w:cs="Times New Roman"/>
                <w:b/>
                <w:bCs/>
                <w:snapToGrid w:val="0"/>
                <w:sz w:val="20"/>
                <w:szCs w:val="20"/>
              </w:rPr>
            </w:pPr>
            <w:r w:rsidRPr="001944C9">
              <w:rPr>
                <w:rFonts w:ascii="Times New Roman" w:hAnsi="Times New Roman" w:cs="Times New Roman"/>
                <w:b/>
                <w:bCs/>
                <w:snapToGrid w:val="0"/>
                <w:sz w:val="20"/>
                <w:szCs w:val="20"/>
              </w:rPr>
              <w:t>Cerințe tehnice solicitate de autoritatea contractantă</w:t>
            </w:r>
          </w:p>
        </w:tc>
        <w:tc>
          <w:tcPr>
            <w:tcW w:w="5443" w:type="dxa"/>
            <w:tcBorders>
              <w:top w:val="single" w:sz="4" w:space="0" w:color="auto"/>
              <w:left w:val="single" w:sz="4" w:space="0" w:color="auto"/>
              <w:right w:val="single" w:sz="4" w:space="0" w:color="auto"/>
            </w:tcBorders>
            <w:shd w:val="clear" w:color="auto" w:fill="F2F2F2" w:themeFill="background1" w:themeFillShade="F2"/>
            <w:vAlign w:val="center"/>
          </w:tcPr>
          <w:p w14:paraId="52F2DC8E" w14:textId="77777777" w:rsidR="0067235D" w:rsidRPr="001944C9" w:rsidRDefault="0067235D" w:rsidP="001944C9">
            <w:pPr>
              <w:spacing w:line="276" w:lineRule="auto"/>
              <w:jc w:val="center"/>
              <w:rPr>
                <w:rFonts w:ascii="Times New Roman" w:hAnsi="Times New Roman" w:cs="Times New Roman"/>
                <w:b/>
                <w:snapToGrid w:val="0"/>
                <w:sz w:val="20"/>
                <w:szCs w:val="20"/>
              </w:rPr>
            </w:pPr>
            <w:r w:rsidRPr="001944C9">
              <w:rPr>
                <w:rFonts w:ascii="Times New Roman" w:hAnsi="Times New Roman" w:cs="Times New Roman"/>
                <w:b/>
                <w:snapToGrid w:val="0"/>
                <w:sz w:val="20"/>
                <w:szCs w:val="20"/>
              </w:rPr>
              <w:t>Modul de îndeplinire a cerinței de către operatorul economic</w:t>
            </w:r>
          </w:p>
        </w:tc>
        <w:tc>
          <w:tcPr>
            <w:tcW w:w="1667" w:type="dxa"/>
            <w:tcBorders>
              <w:top w:val="single" w:sz="4" w:space="0" w:color="auto"/>
              <w:left w:val="single" w:sz="4" w:space="0" w:color="auto"/>
              <w:right w:val="single" w:sz="4" w:space="0" w:color="auto"/>
            </w:tcBorders>
            <w:shd w:val="clear" w:color="auto" w:fill="F2F2F2" w:themeFill="background1" w:themeFillShade="F2"/>
            <w:vAlign w:val="center"/>
          </w:tcPr>
          <w:p w14:paraId="4A0424F4" w14:textId="77777777" w:rsidR="0067235D" w:rsidRPr="001944C9" w:rsidRDefault="0067235D" w:rsidP="001944C9">
            <w:pPr>
              <w:spacing w:line="276" w:lineRule="auto"/>
              <w:jc w:val="center"/>
              <w:rPr>
                <w:rFonts w:ascii="Times New Roman" w:hAnsi="Times New Roman" w:cs="Times New Roman"/>
                <w:b/>
                <w:snapToGrid w:val="0"/>
                <w:sz w:val="20"/>
                <w:szCs w:val="20"/>
              </w:rPr>
            </w:pPr>
            <w:r w:rsidRPr="001944C9">
              <w:rPr>
                <w:rFonts w:ascii="Times New Roman" w:hAnsi="Times New Roman" w:cs="Times New Roman"/>
                <w:b/>
                <w:snapToGrid w:val="0"/>
                <w:sz w:val="20"/>
                <w:szCs w:val="20"/>
              </w:rPr>
              <w:t>Alte precizări (dacă este cazul)</w:t>
            </w:r>
          </w:p>
        </w:tc>
      </w:tr>
      <w:tr w:rsidR="0067235D" w:rsidRPr="001944C9" w14:paraId="21629FA4" w14:textId="77777777" w:rsidTr="00D717AE">
        <w:trPr>
          <w:trHeight w:val="2996"/>
        </w:trPr>
        <w:tc>
          <w:tcPr>
            <w:tcW w:w="7290" w:type="dxa"/>
            <w:tcBorders>
              <w:top w:val="single" w:sz="4" w:space="0" w:color="auto"/>
              <w:left w:val="single" w:sz="4" w:space="0" w:color="auto"/>
              <w:bottom w:val="single" w:sz="4" w:space="0" w:color="auto"/>
              <w:right w:val="single" w:sz="4" w:space="0" w:color="auto"/>
            </w:tcBorders>
          </w:tcPr>
          <w:tbl>
            <w:tblPr>
              <w:tblStyle w:val="TableGrid"/>
              <w:tblW w:w="7004" w:type="dxa"/>
              <w:jc w:val="center"/>
              <w:tblLayout w:type="fixed"/>
              <w:tblLook w:val="04A0" w:firstRow="1" w:lastRow="0" w:firstColumn="1" w:lastColumn="0" w:noHBand="0" w:noVBand="1"/>
            </w:tblPr>
            <w:tblGrid>
              <w:gridCol w:w="540"/>
              <w:gridCol w:w="1309"/>
              <w:gridCol w:w="4367"/>
              <w:gridCol w:w="788"/>
            </w:tblGrid>
            <w:tr w:rsidR="00027B05" w:rsidRPr="00027B05" w14:paraId="4C1C5185" w14:textId="77777777" w:rsidTr="00027B05">
              <w:trPr>
                <w:trHeight w:val="1"/>
                <w:jc w:val="center"/>
              </w:trPr>
              <w:tc>
                <w:tcPr>
                  <w:tcW w:w="540" w:type="dxa"/>
                  <w:vAlign w:val="center"/>
                </w:tcPr>
                <w:p w14:paraId="093B5366" w14:textId="77777777" w:rsidR="00027B05" w:rsidRPr="00027B05" w:rsidRDefault="00027B05" w:rsidP="00027B05">
                  <w:pPr>
                    <w:pStyle w:val="NoSpacing"/>
                    <w:spacing w:line="276" w:lineRule="auto"/>
                    <w:jc w:val="center"/>
                    <w:rPr>
                      <w:rFonts w:ascii="Times New Roman" w:hAnsi="Times New Roman" w:cs="Times New Roman"/>
                      <w:b/>
                      <w:bCs/>
                      <w:sz w:val="20"/>
                      <w:szCs w:val="20"/>
                      <w:lang w:val="ro-RO"/>
                    </w:rPr>
                  </w:pPr>
                  <w:r w:rsidRPr="00027B05">
                    <w:rPr>
                      <w:rFonts w:ascii="Times New Roman" w:hAnsi="Times New Roman" w:cs="Times New Roman"/>
                      <w:b/>
                      <w:bCs/>
                      <w:sz w:val="20"/>
                      <w:szCs w:val="20"/>
                      <w:lang w:val="ro-RO"/>
                    </w:rPr>
                    <w:t>Nr. crt.</w:t>
                  </w:r>
                </w:p>
              </w:tc>
              <w:tc>
                <w:tcPr>
                  <w:tcW w:w="1309" w:type="dxa"/>
                  <w:vAlign w:val="center"/>
                </w:tcPr>
                <w:p w14:paraId="43FB1CC9" w14:textId="77777777" w:rsidR="00027B05" w:rsidRPr="00027B05" w:rsidRDefault="00027B05" w:rsidP="00027B05">
                  <w:pPr>
                    <w:pStyle w:val="NoSpacing"/>
                    <w:spacing w:line="276" w:lineRule="auto"/>
                    <w:jc w:val="center"/>
                    <w:rPr>
                      <w:rFonts w:ascii="Times New Roman" w:hAnsi="Times New Roman" w:cs="Times New Roman"/>
                      <w:b/>
                      <w:bCs/>
                      <w:sz w:val="20"/>
                      <w:szCs w:val="20"/>
                      <w:lang w:val="ro-RO"/>
                    </w:rPr>
                  </w:pPr>
                  <w:r w:rsidRPr="00027B05">
                    <w:rPr>
                      <w:rFonts w:ascii="Times New Roman" w:hAnsi="Times New Roman" w:cs="Times New Roman"/>
                      <w:b/>
                      <w:bCs/>
                      <w:sz w:val="20"/>
                      <w:szCs w:val="20"/>
                      <w:lang w:val="ro-RO"/>
                    </w:rPr>
                    <w:t>Denumire produs</w:t>
                  </w:r>
                </w:p>
              </w:tc>
              <w:tc>
                <w:tcPr>
                  <w:tcW w:w="4367" w:type="dxa"/>
                  <w:vAlign w:val="center"/>
                </w:tcPr>
                <w:p w14:paraId="138C35B8" w14:textId="77777777" w:rsidR="00027B05" w:rsidRPr="00027B05" w:rsidRDefault="00027B05" w:rsidP="00027B05">
                  <w:pPr>
                    <w:pStyle w:val="NoSpacing"/>
                    <w:spacing w:line="276" w:lineRule="auto"/>
                    <w:jc w:val="center"/>
                    <w:rPr>
                      <w:rFonts w:ascii="Times New Roman" w:hAnsi="Times New Roman" w:cs="Times New Roman"/>
                      <w:b/>
                      <w:bCs/>
                      <w:sz w:val="20"/>
                      <w:szCs w:val="20"/>
                      <w:lang w:val="ro-RO"/>
                    </w:rPr>
                  </w:pPr>
                  <w:r w:rsidRPr="00027B05">
                    <w:rPr>
                      <w:rFonts w:ascii="Times New Roman" w:hAnsi="Times New Roman" w:cs="Times New Roman"/>
                      <w:b/>
                      <w:bCs/>
                      <w:sz w:val="20"/>
                      <w:szCs w:val="20"/>
                      <w:lang w:val="ro-RO"/>
                    </w:rPr>
                    <w:t>Caracteristici tehnice</w:t>
                  </w:r>
                </w:p>
              </w:tc>
              <w:tc>
                <w:tcPr>
                  <w:tcW w:w="788" w:type="dxa"/>
                  <w:vAlign w:val="center"/>
                </w:tcPr>
                <w:p w14:paraId="5E1AFB02" w14:textId="77777777" w:rsidR="00027B05" w:rsidRPr="00027B05" w:rsidRDefault="00027B05" w:rsidP="00027B05">
                  <w:pPr>
                    <w:pStyle w:val="NoSpacing"/>
                    <w:spacing w:line="276" w:lineRule="auto"/>
                    <w:rPr>
                      <w:rFonts w:ascii="Times New Roman" w:hAnsi="Times New Roman" w:cs="Times New Roman"/>
                      <w:b/>
                      <w:bCs/>
                      <w:sz w:val="20"/>
                      <w:szCs w:val="20"/>
                      <w:lang w:val="ro-RO"/>
                    </w:rPr>
                  </w:pPr>
                  <w:r w:rsidRPr="00027B05">
                    <w:rPr>
                      <w:rFonts w:ascii="Times New Roman" w:hAnsi="Times New Roman" w:cs="Times New Roman"/>
                      <w:b/>
                      <w:bCs/>
                      <w:sz w:val="20"/>
                      <w:szCs w:val="20"/>
                      <w:lang w:val="ro-RO"/>
                    </w:rPr>
                    <w:t>Cant.</w:t>
                  </w:r>
                </w:p>
              </w:tc>
            </w:tr>
            <w:tr w:rsidR="00027B05" w:rsidRPr="00027B05" w14:paraId="22105CF0" w14:textId="77777777" w:rsidTr="00027B05">
              <w:trPr>
                <w:trHeight w:val="512"/>
                <w:jc w:val="center"/>
              </w:trPr>
              <w:tc>
                <w:tcPr>
                  <w:tcW w:w="540" w:type="dxa"/>
                  <w:vAlign w:val="center"/>
                </w:tcPr>
                <w:p w14:paraId="75703454" w14:textId="77777777" w:rsidR="00027B05" w:rsidRPr="00027B05" w:rsidRDefault="00027B05" w:rsidP="00027B05">
                  <w:pPr>
                    <w:pStyle w:val="NoSpacing"/>
                    <w:numPr>
                      <w:ilvl w:val="0"/>
                      <w:numId w:val="36"/>
                    </w:numPr>
                    <w:spacing w:line="276" w:lineRule="auto"/>
                    <w:ind w:left="-24" w:firstLine="0"/>
                    <w:jc w:val="right"/>
                    <w:rPr>
                      <w:rFonts w:ascii="Times New Roman" w:hAnsi="Times New Roman" w:cs="Times New Roman"/>
                      <w:sz w:val="20"/>
                      <w:szCs w:val="20"/>
                      <w:lang w:val="ro-RO"/>
                    </w:rPr>
                  </w:pPr>
                </w:p>
              </w:tc>
              <w:tc>
                <w:tcPr>
                  <w:tcW w:w="1309" w:type="dxa"/>
                  <w:vAlign w:val="center"/>
                </w:tcPr>
                <w:p w14:paraId="6C9472A0" w14:textId="77777777" w:rsidR="00027B05" w:rsidRPr="00027B05" w:rsidRDefault="00027B05" w:rsidP="00027B05">
                  <w:pPr>
                    <w:pStyle w:val="NoSpacing"/>
                    <w:spacing w:line="276" w:lineRule="auto"/>
                    <w:rPr>
                      <w:rFonts w:ascii="Times New Roman" w:eastAsia="Times New Roman" w:hAnsi="Times New Roman" w:cs="Times New Roman"/>
                      <w:sz w:val="20"/>
                      <w:szCs w:val="20"/>
                      <w:lang w:val="ro-RO"/>
                    </w:rPr>
                  </w:pPr>
                  <w:r w:rsidRPr="00027B05">
                    <w:rPr>
                      <w:rFonts w:ascii="Times New Roman" w:eastAsia="Times New Roman" w:hAnsi="Times New Roman" w:cs="Times New Roman"/>
                      <w:color w:val="000000" w:themeColor="text1"/>
                      <w:sz w:val="20"/>
                      <w:szCs w:val="20"/>
                      <w:lang w:val="ro-RO"/>
                    </w:rPr>
                    <w:t>Stații de lucru</w:t>
                  </w:r>
                </w:p>
                <w:p w14:paraId="15FE4490" w14:textId="77777777" w:rsidR="00027B05" w:rsidRPr="00027B05" w:rsidRDefault="00027B05" w:rsidP="00027B05">
                  <w:pPr>
                    <w:pStyle w:val="NoSpacing"/>
                    <w:spacing w:line="276" w:lineRule="auto"/>
                    <w:rPr>
                      <w:rFonts w:ascii="Times New Roman" w:hAnsi="Times New Roman" w:cs="Times New Roman"/>
                      <w:sz w:val="20"/>
                      <w:szCs w:val="20"/>
                      <w:lang w:val="ro-RO"/>
                    </w:rPr>
                  </w:pPr>
                </w:p>
              </w:tc>
              <w:tc>
                <w:tcPr>
                  <w:tcW w:w="4367" w:type="dxa"/>
                  <w:vAlign w:val="center"/>
                </w:tcPr>
                <w:p w14:paraId="5698F318"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 xml:space="preserve">Tip </w:t>
                  </w:r>
                  <w:proofErr w:type="spellStart"/>
                  <w:r w:rsidRPr="00027B05">
                    <w:rPr>
                      <w:rFonts w:ascii="Times New Roman" w:eastAsia="Times New Roman" w:hAnsi="Times New Roman" w:cs="Times New Roman"/>
                      <w:color w:val="000000" w:themeColor="text1"/>
                      <w:sz w:val="20"/>
                      <w:szCs w:val="20"/>
                    </w:rPr>
                    <w:t>sistem</w:t>
                  </w:r>
                  <w:proofErr w:type="spellEnd"/>
                  <w:r w:rsidRPr="00027B05">
                    <w:rPr>
                      <w:rFonts w:ascii="Times New Roman" w:eastAsia="Times New Roman" w:hAnsi="Times New Roman" w:cs="Times New Roman"/>
                      <w:color w:val="000000" w:themeColor="text1"/>
                      <w:sz w:val="20"/>
                      <w:szCs w:val="20"/>
                    </w:rPr>
                    <w:t>: Desktop PC</w:t>
                  </w:r>
                </w:p>
                <w:p w14:paraId="44B2D50E"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Procesor</w:t>
                  </w:r>
                  <w:proofErr w:type="spellEnd"/>
                  <w:r w:rsidRPr="00027B05">
                    <w:rPr>
                      <w:rFonts w:ascii="Times New Roman" w:eastAsia="Times New Roman" w:hAnsi="Times New Roman" w:cs="Times New Roman"/>
                      <w:color w:val="000000" w:themeColor="text1"/>
                      <w:sz w:val="20"/>
                      <w:szCs w:val="20"/>
                    </w:rPr>
                    <w:t xml:space="preserve">: minim </w:t>
                  </w:r>
                  <w:proofErr w:type="gramStart"/>
                  <w:r w:rsidRPr="00027B05">
                    <w:rPr>
                      <w:rFonts w:ascii="Times New Roman" w:eastAsia="Times New Roman" w:hAnsi="Times New Roman" w:cs="Times New Roman"/>
                      <w:color w:val="000000" w:themeColor="text1"/>
                      <w:sz w:val="20"/>
                      <w:szCs w:val="20"/>
                    </w:rPr>
                    <w:t xml:space="preserve">35.000  </w:t>
                  </w:r>
                  <w:proofErr w:type="spellStart"/>
                  <w:r w:rsidRPr="00027B05">
                    <w:rPr>
                      <w:rFonts w:ascii="Times New Roman" w:eastAsia="Times New Roman" w:hAnsi="Times New Roman" w:cs="Times New Roman"/>
                      <w:color w:val="000000" w:themeColor="text1"/>
                      <w:sz w:val="20"/>
                      <w:szCs w:val="20"/>
                    </w:rPr>
                    <w:t>puncte</w:t>
                  </w:r>
                  <w:proofErr w:type="spellEnd"/>
                  <w:proofErr w:type="gramEnd"/>
                  <w:r w:rsidRPr="00027B05">
                    <w:rPr>
                      <w:rFonts w:ascii="Times New Roman" w:eastAsia="Times New Roman" w:hAnsi="Times New Roman" w:cs="Times New Roman"/>
                      <w:color w:val="000000" w:themeColor="text1"/>
                      <w:sz w:val="20"/>
                      <w:szCs w:val="20"/>
                    </w:rPr>
                    <w:t xml:space="preserve"> multithread conform </w:t>
                  </w:r>
                  <w:proofErr w:type="spellStart"/>
                  <w:r w:rsidRPr="00027B05">
                    <w:rPr>
                      <w:rFonts w:ascii="Times New Roman" w:eastAsia="Times New Roman" w:hAnsi="Times New Roman" w:cs="Times New Roman"/>
                      <w:color w:val="000000" w:themeColor="text1"/>
                      <w:sz w:val="20"/>
                      <w:szCs w:val="20"/>
                    </w:rPr>
                    <w:t>testelor</w:t>
                  </w:r>
                  <w:proofErr w:type="spellEnd"/>
                  <w:r w:rsidRPr="00027B05">
                    <w:rPr>
                      <w:rFonts w:ascii="Times New Roman" w:eastAsia="Times New Roman" w:hAnsi="Times New Roman" w:cs="Times New Roman"/>
                      <w:color w:val="000000" w:themeColor="text1"/>
                      <w:sz w:val="20"/>
                      <w:szCs w:val="20"/>
                    </w:rPr>
                    <w:t xml:space="preserve"> de benchmark </w:t>
                  </w:r>
                  <w:proofErr w:type="spellStart"/>
                  <w:r w:rsidRPr="00027B05">
                    <w:rPr>
                      <w:rFonts w:ascii="Times New Roman" w:eastAsia="Times New Roman" w:hAnsi="Times New Roman" w:cs="Times New Roman"/>
                      <w:color w:val="000000" w:themeColor="text1"/>
                      <w:sz w:val="20"/>
                      <w:szCs w:val="20"/>
                    </w:rPr>
                    <w:t>publicate</w:t>
                  </w:r>
                  <w:proofErr w:type="spellEnd"/>
                  <w:r w:rsidRPr="00027B05">
                    <w:rPr>
                      <w:rFonts w:ascii="Times New Roman" w:eastAsia="Times New Roman" w:hAnsi="Times New Roman" w:cs="Times New Roman"/>
                      <w:color w:val="000000" w:themeColor="text1"/>
                      <w:sz w:val="20"/>
                      <w:szCs w:val="20"/>
                    </w:rPr>
                    <w:t xml:space="preserve"> la </w:t>
                  </w:r>
                  <w:hyperlink r:id="rId13">
                    <w:proofErr w:type="spellStart"/>
                    <w:r w:rsidRPr="00027B05">
                      <w:rPr>
                        <w:rStyle w:val="Hyperlink"/>
                        <w:rFonts w:ascii="Times New Roman" w:eastAsia="Times New Roman" w:hAnsi="Times New Roman" w:cs="Times New Roman"/>
                        <w:sz w:val="20"/>
                        <w:szCs w:val="20"/>
                      </w:rPr>
                      <w:t>PassMark</w:t>
                    </w:r>
                    <w:proofErr w:type="spellEnd"/>
                    <w:r w:rsidRPr="00027B05">
                      <w:rPr>
                        <w:rStyle w:val="Hyperlink"/>
                        <w:rFonts w:ascii="Times New Roman" w:eastAsia="Times New Roman" w:hAnsi="Times New Roman" w:cs="Times New Roman"/>
                        <w:sz w:val="20"/>
                        <w:szCs w:val="20"/>
                      </w:rPr>
                      <w:t xml:space="preserve"> CPU Benchmarks - New Desktop CPUs Performance</w:t>
                    </w:r>
                  </w:hyperlink>
                </w:p>
                <w:p w14:paraId="1BA46529"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Numar</w:t>
                  </w:r>
                  <w:proofErr w:type="spellEnd"/>
                  <w:r w:rsidRPr="00027B05">
                    <w:rPr>
                      <w:rFonts w:ascii="Times New Roman" w:eastAsia="Times New Roman" w:hAnsi="Times New Roman" w:cs="Times New Roman"/>
                      <w:color w:val="000000" w:themeColor="text1"/>
                      <w:sz w:val="20"/>
                      <w:szCs w:val="20"/>
                    </w:rPr>
                    <w:t xml:space="preserve"> </w:t>
                  </w:r>
                  <w:proofErr w:type="spellStart"/>
                  <w:r w:rsidRPr="00027B05">
                    <w:rPr>
                      <w:rFonts w:ascii="Times New Roman" w:eastAsia="Times New Roman" w:hAnsi="Times New Roman" w:cs="Times New Roman"/>
                      <w:color w:val="000000" w:themeColor="text1"/>
                      <w:sz w:val="20"/>
                      <w:szCs w:val="20"/>
                    </w:rPr>
                    <w:t>nuclee</w:t>
                  </w:r>
                  <w:proofErr w:type="spellEnd"/>
                  <w:r w:rsidRPr="00027B05">
                    <w:rPr>
                      <w:rFonts w:ascii="Times New Roman" w:eastAsia="Times New Roman" w:hAnsi="Times New Roman" w:cs="Times New Roman"/>
                      <w:color w:val="000000" w:themeColor="text1"/>
                      <w:sz w:val="20"/>
                      <w:szCs w:val="20"/>
                    </w:rPr>
                    <w:t>: minim 18</w:t>
                  </w:r>
                </w:p>
                <w:p w14:paraId="0CC99F07"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Numar</w:t>
                  </w:r>
                  <w:proofErr w:type="spellEnd"/>
                  <w:r w:rsidRPr="00027B05">
                    <w:rPr>
                      <w:rFonts w:ascii="Times New Roman" w:eastAsia="Times New Roman" w:hAnsi="Times New Roman" w:cs="Times New Roman"/>
                      <w:color w:val="000000" w:themeColor="text1"/>
                      <w:sz w:val="20"/>
                      <w:szCs w:val="20"/>
                    </w:rPr>
                    <w:t xml:space="preserve"> thread-</w:t>
                  </w:r>
                  <w:proofErr w:type="spellStart"/>
                  <w:r w:rsidRPr="00027B05">
                    <w:rPr>
                      <w:rFonts w:ascii="Times New Roman" w:eastAsia="Times New Roman" w:hAnsi="Times New Roman" w:cs="Times New Roman"/>
                      <w:color w:val="000000" w:themeColor="text1"/>
                      <w:sz w:val="20"/>
                      <w:szCs w:val="20"/>
                    </w:rPr>
                    <w:t>uri</w:t>
                  </w:r>
                  <w:proofErr w:type="spellEnd"/>
                  <w:r w:rsidRPr="00027B05">
                    <w:rPr>
                      <w:rFonts w:ascii="Times New Roman" w:eastAsia="Times New Roman" w:hAnsi="Times New Roman" w:cs="Times New Roman"/>
                      <w:color w:val="000000" w:themeColor="text1"/>
                      <w:sz w:val="20"/>
                      <w:szCs w:val="20"/>
                    </w:rPr>
                    <w:t>: minim 18</w:t>
                  </w:r>
                </w:p>
                <w:p w14:paraId="2DE68DCF"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Cache: min. 20 MB</w:t>
                  </w:r>
                </w:p>
                <w:p w14:paraId="00DB15DF"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Frecventa</w:t>
                  </w:r>
                  <w:proofErr w:type="spellEnd"/>
                  <w:r w:rsidRPr="00027B05">
                    <w:rPr>
                      <w:rFonts w:ascii="Times New Roman" w:eastAsia="Times New Roman" w:hAnsi="Times New Roman" w:cs="Times New Roman"/>
                      <w:color w:val="000000" w:themeColor="text1"/>
                      <w:sz w:val="20"/>
                      <w:szCs w:val="20"/>
                    </w:rPr>
                    <w:t xml:space="preserve"> Turbo Boost: minim 4.5 GHz</w:t>
                  </w:r>
                </w:p>
                <w:p w14:paraId="6FE2AD0D"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lang w:val="es-ES"/>
                    </w:rPr>
                    <w:t>Procesor</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grafic</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integrat</w:t>
                  </w:r>
                  <w:proofErr w:type="spellEnd"/>
                </w:p>
                <w:p w14:paraId="6615CFE5"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lang w:val="es-ES"/>
                    </w:rPr>
                    <w:t>Porturi</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disponibile</w:t>
                  </w:r>
                  <w:proofErr w:type="spellEnd"/>
                  <w:r w:rsidRPr="00027B05">
                    <w:rPr>
                      <w:rFonts w:ascii="Times New Roman" w:eastAsia="Times New Roman" w:hAnsi="Times New Roman" w:cs="Times New Roman"/>
                      <w:color w:val="000000" w:themeColor="text1"/>
                      <w:sz w:val="20"/>
                      <w:szCs w:val="20"/>
                      <w:lang w:val="es-ES"/>
                    </w:rPr>
                    <w:t>:</w:t>
                  </w:r>
                </w:p>
                <w:p w14:paraId="6DD57974"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lang w:val="es-ES"/>
                    </w:rPr>
                    <w:t>Display</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port</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minim</w:t>
                  </w:r>
                  <w:proofErr w:type="spellEnd"/>
                  <w:r w:rsidRPr="00027B05">
                    <w:rPr>
                      <w:rFonts w:ascii="Times New Roman" w:eastAsia="Times New Roman" w:hAnsi="Times New Roman" w:cs="Times New Roman"/>
                      <w:color w:val="000000" w:themeColor="text1"/>
                      <w:sz w:val="20"/>
                      <w:szCs w:val="20"/>
                      <w:lang w:val="es-ES"/>
                    </w:rPr>
                    <w:t xml:space="preserve"> 1 </w:t>
                  </w:r>
                  <w:proofErr w:type="spellStart"/>
                  <w:r w:rsidRPr="00027B05">
                    <w:rPr>
                      <w:rFonts w:ascii="Times New Roman" w:eastAsia="Times New Roman" w:hAnsi="Times New Roman" w:cs="Times New Roman"/>
                      <w:color w:val="000000" w:themeColor="text1"/>
                      <w:sz w:val="20"/>
                      <w:szCs w:val="20"/>
                      <w:lang w:val="es-ES"/>
                    </w:rPr>
                    <w:t>bucată</w:t>
                  </w:r>
                  <w:proofErr w:type="spellEnd"/>
                </w:p>
                <w:p w14:paraId="31A13B3F"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 xml:space="preserve">USB 2.0: </w:t>
                  </w:r>
                  <w:proofErr w:type="spellStart"/>
                  <w:r w:rsidRPr="00027B05">
                    <w:rPr>
                      <w:rFonts w:ascii="Times New Roman" w:eastAsia="Times New Roman" w:hAnsi="Times New Roman" w:cs="Times New Roman"/>
                      <w:color w:val="000000" w:themeColor="text1"/>
                      <w:sz w:val="20"/>
                      <w:szCs w:val="20"/>
                    </w:rPr>
                    <w:t>minimi</w:t>
                  </w:r>
                  <w:proofErr w:type="spellEnd"/>
                  <w:r w:rsidRPr="00027B05">
                    <w:rPr>
                      <w:rFonts w:ascii="Times New Roman" w:eastAsia="Times New Roman" w:hAnsi="Times New Roman" w:cs="Times New Roman"/>
                      <w:color w:val="000000" w:themeColor="text1"/>
                      <w:sz w:val="20"/>
                      <w:szCs w:val="20"/>
                    </w:rPr>
                    <w:t xml:space="preserve"> 2 </w:t>
                  </w:r>
                  <w:proofErr w:type="spellStart"/>
                  <w:r w:rsidRPr="00027B05">
                    <w:rPr>
                      <w:rFonts w:ascii="Times New Roman" w:eastAsia="Times New Roman" w:hAnsi="Times New Roman" w:cs="Times New Roman"/>
                      <w:color w:val="000000" w:themeColor="text1"/>
                      <w:sz w:val="20"/>
                      <w:szCs w:val="20"/>
                    </w:rPr>
                    <w:t>bucăți</w:t>
                  </w:r>
                  <w:proofErr w:type="spellEnd"/>
                </w:p>
                <w:p w14:paraId="116AAD24"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 xml:space="preserve">RJ-45: minim 1 </w:t>
                  </w:r>
                  <w:proofErr w:type="spellStart"/>
                  <w:r w:rsidRPr="00027B05">
                    <w:rPr>
                      <w:rFonts w:ascii="Times New Roman" w:eastAsia="Times New Roman" w:hAnsi="Times New Roman" w:cs="Times New Roman"/>
                      <w:color w:val="000000" w:themeColor="text1"/>
                      <w:sz w:val="20"/>
                      <w:szCs w:val="20"/>
                    </w:rPr>
                    <w:t>bcată</w:t>
                  </w:r>
                  <w:proofErr w:type="spellEnd"/>
                </w:p>
                <w:p w14:paraId="4480FBF8"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 xml:space="preserve">HDMI: minim 1 </w:t>
                  </w:r>
                  <w:proofErr w:type="spellStart"/>
                  <w:r w:rsidRPr="00027B05">
                    <w:rPr>
                      <w:rFonts w:ascii="Times New Roman" w:eastAsia="Times New Roman" w:hAnsi="Times New Roman" w:cs="Times New Roman"/>
                      <w:color w:val="000000" w:themeColor="text1"/>
                      <w:sz w:val="20"/>
                      <w:szCs w:val="20"/>
                    </w:rPr>
                    <w:t>bucată</w:t>
                  </w:r>
                  <w:proofErr w:type="spellEnd"/>
                </w:p>
                <w:p w14:paraId="234F3449"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 xml:space="preserve">USB 3.2: minim 2 </w:t>
                  </w:r>
                  <w:proofErr w:type="spellStart"/>
                  <w:r w:rsidRPr="00027B05">
                    <w:rPr>
                      <w:rFonts w:ascii="Times New Roman" w:eastAsia="Times New Roman" w:hAnsi="Times New Roman" w:cs="Times New Roman"/>
                      <w:color w:val="000000" w:themeColor="text1"/>
                      <w:sz w:val="20"/>
                      <w:szCs w:val="20"/>
                    </w:rPr>
                    <w:t>bucăți</w:t>
                  </w:r>
                  <w:proofErr w:type="spellEnd"/>
                </w:p>
                <w:p w14:paraId="30958A2B"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lang w:val="es-ES"/>
                    </w:rPr>
                    <w:t>Dimensiuni</w:t>
                  </w:r>
                  <w:proofErr w:type="spellEnd"/>
                  <w:r w:rsidRPr="00027B05">
                    <w:rPr>
                      <w:rFonts w:ascii="Times New Roman" w:eastAsia="Times New Roman" w:hAnsi="Times New Roman" w:cs="Times New Roman"/>
                      <w:color w:val="000000" w:themeColor="text1"/>
                      <w:sz w:val="20"/>
                      <w:szCs w:val="20"/>
                      <w:lang w:val="es-ES"/>
                    </w:rPr>
                    <w:t>:</w:t>
                  </w:r>
                </w:p>
                <w:p w14:paraId="73E26F8E"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Lungime</w:t>
                  </w:r>
                  <w:proofErr w:type="spellEnd"/>
                  <w:r w:rsidRPr="00027B05">
                    <w:rPr>
                      <w:rFonts w:ascii="Times New Roman" w:eastAsia="Times New Roman" w:hAnsi="Times New Roman" w:cs="Times New Roman"/>
                      <w:color w:val="000000" w:themeColor="text1"/>
                      <w:sz w:val="20"/>
                      <w:szCs w:val="20"/>
                    </w:rPr>
                    <w:t>: maxim 40 mm</w:t>
                  </w:r>
                </w:p>
                <w:p w14:paraId="50DE95EB"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Adâncime</w:t>
                  </w:r>
                  <w:proofErr w:type="spellEnd"/>
                  <w:r w:rsidRPr="00027B05">
                    <w:rPr>
                      <w:rFonts w:ascii="Times New Roman" w:eastAsia="Times New Roman" w:hAnsi="Times New Roman" w:cs="Times New Roman"/>
                      <w:color w:val="000000" w:themeColor="text1"/>
                      <w:sz w:val="20"/>
                      <w:szCs w:val="20"/>
                    </w:rPr>
                    <w:t>: maxim 180 mm</w:t>
                  </w:r>
                </w:p>
                <w:p w14:paraId="062A319D"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Înalțime</w:t>
                  </w:r>
                  <w:proofErr w:type="spellEnd"/>
                  <w:r w:rsidRPr="00027B05">
                    <w:rPr>
                      <w:rFonts w:ascii="Times New Roman" w:eastAsia="Times New Roman" w:hAnsi="Times New Roman" w:cs="Times New Roman"/>
                      <w:color w:val="000000" w:themeColor="text1"/>
                      <w:sz w:val="20"/>
                      <w:szCs w:val="20"/>
                    </w:rPr>
                    <w:t>: maxim 185 mm</w:t>
                  </w:r>
                </w:p>
                <w:p w14:paraId="1BBE1454" w14:textId="77777777" w:rsidR="00027B05" w:rsidRPr="00027B05" w:rsidRDefault="00027B05" w:rsidP="00027B05">
                  <w:pPr>
                    <w:pStyle w:val="NoSpacing"/>
                    <w:numPr>
                      <w:ilvl w:val="0"/>
                      <w:numId w:val="35"/>
                    </w:numPr>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lastRenderedPageBreak/>
                    <w:t>Greutate</w:t>
                  </w:r>
                  <w:proofErr w:type="spellEnd"/>
                  <w:r w:rsidRPr="00027B05">
                    <w:rPr>
                      <w:rFonts w:ascii="Times New Roman" w:eastAsia="Times New Roman" w:hAnsi="Times New Roman" w:cs="Times New Roman"/>
                      <w:color w:val="000000" w:themeColor="text1"/>
                      <w:sz w:val="20"/>
                      <w:szCs w:val="20"/>
                    </w:rPr>
                    <w:t>: maxim 1.20 kg</w:t>
                  </w:r>
                </w:p>
                <w:p w14:paraId="661E8825"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 xml:space="preserve">Capacitate </w:t>
                  </w:r>
                  <w:proofErr w:type="spellStart"/>
                  <w:r w:rsidRPr="00027B05">
                    <w:rPr>
                      <w:rFonts w:ascii="Times New Roman" w:eastAsia="Times New Roman" w:hAnsi="Times New Roman" w:cs="Times New Roman"/>
                      <w:color w:val="000000" w:themeColor="text1"/>
                      <w:sz w:val="20"/>
                      <w:szCs w:val="20"/>
                    </w:rPr>
                    <w:t>memorie</w:t>
                  </w:r>
                  <w:proofErr w:type="spellEnd"/>
                  <w:r w:rsidRPr="00027B05">
                    <w:rPr>
                      <w:rFonts w:ascii="Times New Roman" w:eastAsia="Times New Roman" w:hAnsi="Times New Roman" w:cs="Times New Roman"/>
                      <w:color w:val="000000" w:themeColor="text1"/>
                      <w:sz w:val="20"/>
                      <w:szCs w:val="20"/>
                    </w:rPr>
                    <w:t>: minim 16 GB</w:t>
                  </w:r>
                </w:p>
                <w:p w14:paraId="3C59E509"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rPr>
                    <w:t>Numar</w:t>
                  </w:r>
                  <w:proofErr w:type="spellEnd"/>
                  <w:r w:rsidRPr="00027B05">
                    <w:rPr>
                      <w:rFonts w:ascii="Times New Roman" w:eastAsia="Times New Roman" w:hAnsi="Times New Roman" w:cs="Times New Roman"/>
                      <w:color w:val="000000" w:themeColor="text1"/>
                      <w:sz w:val="20"/>
                      <w:szCs w:val="20"/>
                    </w:rPr>
                    <w:t xml:space="preserve"> </w:t>
                  </w:r>
                  <w:proofErr w:type="spellStart"/>
                  <w:r w:rsidRPr="00027B05">
                    <w:rPr>
                      <w:rFonts w:ascii="Times New Roman" w:eastAsia="Times New Roman" w:hAnsi="Times New Roman" w:cs="Times New Roman"/>
                      <w:color w:val="000000" w:themeColor="text1"/>
                      <w:sz w:val="20"/>
                      <w:szCs w:val="20"/>
                    </w:rPr>
                    <w:t>sloturi</w:t>
                  </w:r>
                  <w:proofErr w:type="spellEnd"/>
                  <w:r w:rsidRPr="00027B05">
                    <w:rPr>
                      <w:rFonts w:ascii="Times New Roman" w:eastAsia="Times New Roman" w:hAnsi="Times New Roman" w:cs="Times New Roman"/>
                      <w:color w:val="000000" w:themeColor="text1"/>
                      <w:sz w:val="20"/>
                      <w:szCs w:val="20"/>
                    </w:rPr>
                    <w:t xml:space="preserve"> </w:t>
                  </w:r>
                  <w:proofErr w:type="spellStart"/>
                  <w:r w:rsidRPr="00027B05">
                    <w:rPr>
                      <w:rFonts w:ascii="Times New Roman" w:eastAsia="Times New Roman" w:hAnsi="Times New Roman" w:cs="Times New Roman"/>
                      <w:color w:val="000000" w:themeColor="text1"/>
                      <w:sz w:val="20"/>
                      <w:szCs w:val="20"/>
                    </w:rPr>
                    <w:t>memorie</w:t>
                  </w:r>
                  <w:proofErr w:type="spellEnd"/>
                  <w:r w:rsidRPr="00027B05">
                    <w:rPr>
                      <w:rFonts w:ascii="Times New Roman" w:eastAsia="Times New Roman" w:hAnsi="Times New Roman" w:cs="Times New Roman"/>
                      <w:color w:val="000000" w:themeColor="text1"/>
                      <w:sz w:val="20"/>
                      <w:szCs w:val="20"/>
                    </w:rPr>
                    <w:t>: min. 2</w:t>
                  </w:r>
                </w:p>
                <w:p w14:paraId="5FB44BD5"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r w:rsidRPr="00027B05">
                    <w:rPr>
                      <w:rFonts w:ascii="Times New Roman" w:eastAsia="Times New Roman" w:hAnsi="Times New Roman" w:cs="Times New Roman"/>
                      <w:color w:val="000000" w:themeColor="text1"/>
                      <w:sz w:val="20"/>
                      <w:szCs w:val="20"/>
                    </w:rPr>
                    <w:t>Include:</w:t>
                  </w:r>
                </w:p>
                <w:p w14:paraId="22CE01BF" w14:textId="77777777" w:rsidR="00027B05" w:rsidRPr="00027B05" w:rsidRDefault="00027B05" w:rsidP="00027B05">
                  <w:pPr>
                    <w:pStyle w:val="ListParagraph"/>
                    <w:numPr>
                      <w:ilvl w:val="0"/>
                      <w:numId w:val="35"/>
                    </w:numPr>
                    <w:tabs>
                      <w:tab w:val="clear" w:pos="632"/>
                      <w:tab w:val="left" w:pos="720"/>
                    </w:tabs>
                    <w:spacing w:line="276" w:lineRule="auto"/>
                    <w:rPr>
                      <w:rFonts w:ascii="Times New Roman" w:hAnsi="Times New Roman"/>
                      <w:color w:val="000000" w:themeColor="text1"/>
                      <w:sz w:val="20"/>
                      <w:lang w:val="ro-RO"/>
                    </w:rPr>
                  </w:pPr>
                  <w:proofErr w:type="spellStart"/>
                  <w:r w:rsidRPr="00027B05">
                    <w:rPr>
                      <w:rFonts w:ascii="Times New Roman" w:hAnsi="Times New Roman"/>
                      <w:color w:val="000000" w:themeColor="text1"/>
                      <w:sz w:val="20"/>
                    </w:rPr>
                    <w:t>Sistem</w:t>
                  </w:r>
                  <w:proofErr w:type="spellEnd"/>
                  <w:r w:rsidRPr="00027B05">
                    <w:rPr>
                      <w:rFonts w:ascii="Times New Roman" w:hAnsi="Times New Roman"/>
                      <w:color w:val="000000" w:themeColor="text1"/>
                      <w:sz w:val="20"/>
                    </w:rPr>
                    <w:t xml:space="preserve"> de </w:t>
                  </w:r>
                  <w:proofErr w:type="spellStart"/>
                  <w:r w:rsidRPr="00027B05">
                    <w:rPr>
                      <w:rFonts w:ascii="Times New Roman" w:hAnsi="Times New Roman"/>
                      <w:color w:val="000000" w:themeColor="text1"/>
                      <w:sz w:val="20"/>
                    </w:rPr>
                    <w:t>operare</w:t>
                  </w:r>
                  <w:proofErr w:type="spellEnd"/>
                  <w:r w:rsidRPr="00027B05">
                    <w:rPr>
                      <w:rFonts w:ascii="Times New Roman" w:hAnsi="Times New Roman"/>
                      <w:color w:val="000000" w:themeColor="text1"/>
                      <w:sz w:val="20"/>
                    </w:rPr>
                    <w:t xml:space="preserve"> </w:t>
                  </w:r>
                  <w:proofErr w:type="spellStart"/>
                  <w:r w:rsidRPr="00027B05">
                    <w:rPr>
                      <w:rFonts w:ascii="Times New Roman" w:hAnsi="Times New Roman"/>
                      <w:color w:val="000000" w:themeColor="text1"/>
                      <w:sz w:val="20"/>
                    </w:rPr>
                    <w:t>preinstalat</w:t>
                  </w:r>
                  <w:proofErr w:type="spellEnd"/>
                  <w:r w:rsidRPr="00027B05">
                    <w:rPr>
                      <w:rFonts w:ascii="Times New Roman" w:hAnsi="Times New Roman"/>
                      <w:color w:val="000000" w:themeColor="text1"/>
                      <w:sz w:val="20"/>
                    </w:rPr>
                    <w:t>: minim Windows 11 (</w:t>
                  </w:r>
                  <w:proofErr w:type="spellStart"/>
                  <w:r w:rsidRPr="00027B05">
                    <w:rPr>
                      <w:rFonts w:ascii="Times New Roman" w:hAnsi="Times New Roman"/>
                      <w:color w:val="000000" w:themeColor="text1"/>
                      <w:sz w:val="20"/>
                    </w:rPr>
                    <w:t>licență</w:t>
                  </w:r>
                  <w:proofErr w:type="spellEnd"/>
                  <w:r w:rsidRPr="00027B05">
                    <w:rPr>
                      <w:rFonts w:ascii="Times New Roman" w:hAnsi="Times New Roman"/>
                      <w:color w:val="000000" w:themeColor="text1"/>
                      <w:sz w:val="20"/>
                    </w:rPr>
                    <w:t xml:space="preserve"> </w:t>
                  </w:r>
                  <w:proofErr w:type="spellStart"/>
                  <w:r w:rsidRPr="00027B05">
                    <w:rPr>
                      <w:rFonts w:ascii="Times New Roman" w:hAnsi="Times New Roman"/>
                      <w:color w:val="000000" w:themeColor="text1"/>
                      <w:sz w:val="20"/>
                    </w:rPr>
                    <w:t>permanentă</w:t>
                  </w:r>
                  <w:proofErr w:type="spellEnd"/>
                  <w:r w:rsidRPr="00027B05">
                    <w:rPr>
                      <w:rFonts w:ascii="Times New Roman" w:hAnsi="Times New Roman"/>
                      <w:color w:val="000000" w:themeColor="text1"/>
                      <w:sz w:val="20"/>
                    </w:rPr>
                    <w:t>)</w:t>
                  </w:r>
                </w:p>
                <w:p w14:paraId="5425CE48" w14:textId="77777777" w:rsidR="00027B05" w:rsidRPr="00027B05" w:rsidRDefault="00027B05" w:rsidP="00027B05">
                  <w:pPr>
                    <w:pStyle w:val="ListParagraph"/>
                    <w:numPr>
                      <w:ilvl w:val="0"/>
                      <w:numId w:val="35"/>
                    </w:numPr>
                    <w:tabs>
                      <w:tab w:val="clear" w:pos="632"/>
                      <w:tab w:val="left" w:pos="720"/>
                    </w:tabs>
                    <w:spacing w:line="276" w:lineRule="auto"/>
                    <w:rPr>
                      <w:rFonts w:ascii="Times New Roman" w:hAnsi="Times New Roman"/>
                      <w:color w:val="000000" w:themeColor="text1"/>
                      <w:sz w:val="20"/>
                      <w:lang w:val="ro-RO"/>
                    </w:rPr>
                  </w:pPr>
                  <w:proofErr w:type="spellStart"/>
                  <w:r w:rsidRPr="00027B05">
                    <w:rPr>
                      <w:rFonts w:ascii="Times New Roman" w:hAnsi="Times New Roman"/>
                      <w:color w:val="000000" w:themeColor="text1"/>
                      <w:sz w:val="20"/>
                    </w:rPr>
                    <w:t>Licență</w:t>
                  </w:r>
                  <w:proofErr w:type="spellEnd"/>
                  <w:r w:rsidRPr="00027B05">
                    <w:rPr>
                      <w:rFonts w:ascii="Times New Roman" w:hAnsi="Times New Roman"/>
                      <w:color w:val="000000" w:themeColor="text1"/>
                      <w:sz w:val="20"/>
                    </w:rPr>
                    <w:t xml:space="preserve"> office </w:t>
                  </w:r>
                  <w:proofErr w:type="spellStart"/>
                  <w:r w:rsidRPr="00027B05">
                    <w:rPr>
                      <w:rFonts w:ascii="Times New Roman" w:hAnsi="Times New Roman"/>
                      <w:color w:val="000000" w:themeColor="text1"/>
                      <w:sz w:val="20"/>
                    </w:rPr>
                    <w:t>permanentă</w:t>
                  </w:r>
                  <w:proofErr w:type="spellEnd"/>
                  <w:r w:rsidRPr="00027B05">
                    <w:rPr>
                      <w:rFonts w:ascii="Times New Roman" w:hAnsi="Times New Roman"/>
                      <w:color w:val="000000" w:themeColor="text1"/>
                      <w:sz w:val="20"/>
                    </w:rPr>
                    <w:t xml:space="preserve"> cu </w:t>
                  </w:r>
                  <w:proofErr w:type="spellStart"/>
                  <w:r w:rsidRPr="00027B05">
                    <w:rPr>
                      <w:rFonts w:ascii="Times New Roman" w:hAnsi="Times New Roman"/>
                      <w:color w:val="000000" w:themeColor="text1"/>
                      <w:sz w:val="20"/>
                    </w:rPr>
                    <w:t>aplicatii</w:t>
                  </w:r>
                  <w:proofErr w:type="spellEnd"/>
                  <w:r w:rsidRPr="00027B05">
                    <w:rPr>
                      <w:rFonts w:ascii="Times New Roman" w:hAnsi="Times New Roman"/>
                      <w:color w:val="000000" w:themeColor="text1"/>
                      <w:sz w:val="20"/>
                    </w:rPr>
                    <w:t xml:space="preserve"> </w:t>
                  </w:r>
                  <w:proofErr w:type="spellStart"/>
                  <w:r w:rsidRPr="00027B05">
                    <w:rPr>
                      <w:rFonts w:ascii="Times New Roman" w:hAnsi="Times New Roman"/>
                      <w:color w:val="000000" w:themeColor="text1"/>
                      <w:sz w:val="20"/>
                    </w:rPr>
                    <w:t>minime</w:t>
                  </w:r>
                  <w:proofErr w:type="spellEnd"/>
                  <w:r w:rsidRPr="00027B05">
                    <w:rPr>
                      <w:rFonts w:ascii="Times New Roman" w:hAnsi="Times New Roman"/>
                      <w:color w:val="000000" w:themeColor="text1"/>
                      <w:sz w:val="20"/>
                    </w:rPr>
                    <w:t xml:space="preserve"> </w:t>
                  </w:r>
                  <w:proofErr w:type="spellStart"/>
                  <w:r w:rsidRPr="00027B05">
                    <w:rPr>
                      <w:rFonts w:ascii="Times New Roman" w:hAnsi="Times New Roman"/>
                      <w:color w:val="000000" w:themeColor="text1"/>
                      <w:sz w:val="20"/>
                    </w:rPr>
                    <w:t>incluse</w:t>
                  </w:r>
                  <w:proofErr w:type="spellEnd"/>
                  <w:r w:rsidRPr="00027B05">
                    <w:rPr>
                      <w:rFonts w:ascii="Times New Roman" w:hAnsi="Times New Roman"/>
                      <w:color w:val="000000" w:themeColor="text1"/>
                      <w:sz w:val="20"/>
                    </w:rPr>
                    <w:t>: Word, Excel, PowerPoint, Outlook, Teams, OneNote.</w:t>
                  </w:r>
                </w:p>
                <w:p w14:paraId="49678E73" w14:textId="77777777" w:rsidR="00027B05" w:rsidRPr="00027B05" w:rsidRDefault="00027B05" w:rsidP="00027B05">
                  <w:pPr>
                    <w:pStyle w:val="ListParagraph"/>
                    <w:spacing w:line="276" w:lineRule="auto"/>
                    <w:ind w:left="76" w:hanging="104"/>
                    <w:rPr>
                      <w:rFonts w:ascii="Times New Roman" w:hAnsi="Times New Roman"/>
                      <w:color w:val="222222"/>
                      <w:sz w:val="20"/>
                      <w:lang w:val="ro-RO"/>
                    </w:rPr>
                  </w:pPr>
                </w:p>
              </w:tc>
              <w:tc>
                <w:tcPr>
                  <w:tcW w:w="788" w:type="dxa"/>
                  <w:vAlign w:val="center"/>
                </w:tcPr>
                <w:p w14:paraId="767C853D" w14:textId="516B963C" w:rsidR="00027B05" w:rsidRPr="00027B05" w:rsidRDefault="00027B05" w:rsidP="00027B05">
                  <w:pPr>
                    <w:pStyle w:val="NoSpacing"/>
                    <w:spacing w:line="276" w:lineRule="auto"/>
                    <w:jc w:val="center"/>
                    <w:rPr>
                      <w:rFonts w:ascii="Times New Roman" w:eastAsia="Times New Roman" w:hAnsi="Times New Roman" w:cs="Times New Roman"/>
                      <w:color w:val="000000" w:themeColor="text1"/>
                      <w:sz w:val="20"/>
                      <w:szCs w:val="20"/>
                    </w:rPr>
                  </w:pPr>
                  <w:r w:rsidRPr="00027B05">
                    <w:rPr>
                      <w:rFonts w:ascii="Times New Roman" w:eastAsia="Times New Roman" w:hAnsi="Times New Roman" w:cs="Times New Roman"/>
                      <w:color w:val="000000" w:themeColor="text1"/>
                      <w:sz w:val="20"/>
                      <w:szCs w:val="20"/>
                      <w:lang w:val="ro-RO"/>
                    </w:rPr>
                    <w:lastRenderedPageBreak/>
                    <w:t>4 buc</w:t>
                  </w:r>
                </w:p>
              </w:tc>
            </w:tr>
            <w:tr w:rsidR="00027B05" w:rsidRPr="00027B05" w14:paraId="128316BF" w14:textId="77777777" w:rsidTr="00027B05">
              <w:trPr>
                <w:trHeight w:val="512"/>
                <w:jc w:val="center"/>
              </w:trPr>
              <w:tc>
                <w:tcPr>
                  <w:tcW w:w="540" w:type="dxa"/>
                  <w:vAlign w:val="center"/>
                </w:tcPr>
                <w:p w14:paraId="68CA2CB1" w14:textId="77777777" w:rsidR="00027B05" w:rsidRPr="00027B05" w:rsidRDefault="00027B05" w:rsidP="00027B05">
                  <w:pPr>
                    <w:pStyle w:val="NoSpacing"/>
                    <w:numPr>
                      <w:ilvl w:val="0"/>
                      <w:numId w:val="36"/>
                    </w:numPr>
                    <w:spacing w:line="276" w:lineRule="auto"/>
                    <w:ind w:left="-24" w:firstLine="0"/>
                    <w:jc w:val="right"/>
                    <w:rPr>
                      <w:rFonts w:ascii="Times New Roman" w:hAnsi="Times New Roman" w:cs="Times New Roman"/>
                      <w:sz w:val="20"/>
                      <w:szCs w:val="20"/>
                      <w:lang w:val="ro-RO"/>
                    </w:rPr>
                  </w:pPr>
                </w:p>
              </w:tc>
              <w:tc>
                <w:tcPr>
                  <w:tcW w:w="1309" w:type="dxa"/>
                  <w:vAlign w:val="center"/>
                </w:tcPr>
                <w:p w14:paraId="2F216369" w14:textId="77777777" w:rsidR="00027B05" w:rsidRPr="00027B05" w:rsidRDefault="00027B05" w:rsidP="00027B05">
                  <w:pPr>
                    <w:pStyle w:val="NoSpacing"/>
                    <w:spacing w:line="276" w:lineRule="auto"/>
                    <w:rPr>
                      <w:rFonts w:ascii="Times New Roman" w:eastAsia="Times New Roman" w:hAnsi="Times New Roman" w:cs="Times New Roman"/>
                      <w:sz w:val="20"/>
                      <w:szCs w:val="20"/>
                      <w:lang w:val="ro-RO"/>
                    </w:rPr>
                  </w:pPr>
                  <w:r w:rsidRPr="00027B05">
                    <w:rPr>
                      <w:rFonts w:ascii="Times New Roman" w:eastAsia="Times New Roman" w:hAnsi="Times New Roman" w:cs="Times New Roman"/>
                      <w:color w:val="000000" w:themeColor="text1"/>
                      <w:sz w:val="20"/>
                      <w:szCs w:val="20"/>
                    </w:rPr>
                    <w:t xml:space="preserve">Kit mouse </w:t>
                  </w:r>
                  <w:proofErr w:type="spellStart"/>
                  <w:r w:rsidRPr="00027B05">
                    <w:rPr>
                      <w:rFonts w:ascii="Times New Roman" w:eastAsia="Times New Roman" w:hAnsi="Times New Roman" w:cs="Times New Roman"/>
                      <w:color w:val="000000" w:themeColor="text1"/>
                      <w:sz w:val="20"/>
                      <w:szCs w:val="20"/>
                    </w:rPr>
                    <w:t>si</w:t>
                  </w:r>
                  <w:proofErr w:type="spellEnd"/>
                  <w:r w:rsidRPr="00027B05">
                    <w:rPr>
                      <w:rFonts w:ascii="Times New Roman" w:eastAsia="Times New Roman" w:hAnsi="Times New Roman" w:cs="Times New Roman"/>
                      <w:color w:val="000000" w:themeColor="text1"/>
                      <w:sz w:val="20"/>
                      <w:szCs w:val="20"/>
                    </w:rPr>
                    <w:t xml:space="preserve"> </w:t>
                  </w:r>
                  <w:proofErr w:type="spellStart"/>
                  <w:r w:rsidRPr="00027B05">
                    <w:rPr>
                      <w:rFonts w:ascii="Times New Roman" w:eastAsia="Times New Roman" w:hAnsi="Times New Roman" w:cs="Times New Roman"/>
                      <w:color w:val="000000" w:themeColor="text1"/>
                      <w:sz w:val="20"/>
                      <w:szCs w:val="20"/>
                    </w:rPr>
                    <w:t>tastatura</w:t>
                  </w:r>
                  <w:proofErr w:type="spellEnd"/>
                  <w:r w:rsidRPr="00027B05">
                    <w:rPr>
                      <w:rFonts w:ascii="Times New Roman" w:eastAsia="Times New Roman" w:hAnsi="Times New Roman" w:cs="Times New Roman"/>
                      <w:color w:val="000000" w:themeColor="text1"/>
                      <w:sz w:val="20"/>
                      <w:szCs w:val="20"/>
                    </w:rPr>
                    <w:t xml:space="preserve"> wireless</w:t>
                  </w:r>
                </w:p>
              </w:tc>
              <w:tc>
                <w:tcPr>
                  <w:tcW w:w="4367" w:type="dxa"/>
                  <w:vAlign w:val="center"/>
                </w:tcPr>
                <w:p w14:paraId="2EEF7635"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lang w:val="ro-RO"/>
                    </w:rPr>
                  </w:pPr>
                  <w:proofErr w:type="spellStart"/>
                  <w:r w:rsidRPr="00027B05">
                    <w:rPr>
                      <w:rFonts w:ascii="Times New Roman" w:eastAsia="Times New Roman" w:hAnsi="Times New Roman" w:cs="Times New Roman"/>
                      <w:color w:val="000000" w:themeColor="text1"/>
                      <w:sz w:val="20"/>
                      <w:szCs w:val="20"/>
                      <w:lang w:val="es-ES"/>
                    </w:rPr>
                    <w:t>Compatibile</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cu</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stația</w:t>
                  </w:r>
                  <w:proofErr w:type="spellEnd"/>
                  <w:r w:rsidRPr="00027B05">
                    <w:rPr>
                      <w:rFonts w:ascii="Times New Roman" w:eastAsia="Times New Roman" w:hAnsi="Times New Roman" w:cs="Times New Roman"/>
                      <w:color w:val="000000" w:themeColor="text1"/>
                      <w:sz w:val="20"/>
                      <w:szCs w:val="20"/>
                      <w:lang w:val="es-ES"/>
                    </w:rPr>
                    <w:t xml:space="preserve"> de </w:t>
                  </w:r>
                  <w:proofErr w:type="spellStart"/>
                  <w:r w:rsidRPr="00027B05">
                    <w:rPr>
                      <w:rFonts w:ascii="Times New Roman" w:eastAsia="Times New Roman" w:hAnsi="Times New Roman" w:cs="Times New Roman"/>
                      <w:color w:val="000000" w:themeColor="text1"/>
                      <w:sz w:val="20"/>
                      <w:szCs w:val="20"/>
                      <w:lang w:val="es-ES"/>
                    </w:rPr>
                    <w:t>lucru</w:t>
                  </w:r>
                  <w:proofErr w:type="spellEnd"/>
                  <w:r w:rsidRPr="00027B05">
                    <w:rPr>
                      <w:rFonts w:ascii="Times New Roman" w:eastAsia="Times New Roman" w:hAnsi="Times New Roman" w:cs="Times New Roman"/>
                      <w:color w:val="000000" w:themeColor="text1"/>
                      <w:sz w:val="20"/>
                      <w:szCs w:val="20"/>
                      <w:lang w:val="es-ES"/>
                    </w:rPr>
                    <w:t xml:space="preserve"> </w:t>
                  </w:r>
                  <w:proofErr w:type="spellStart"/>
                  <w:r w:rsidRPr="00027B05">
                    <w:rPr>
                      <w:rFonts w:ascii="Times New Roman" w:eastAsia="Times New Roman" w:hAnsi="Times New Roman" w:cs="Times New Roman"/>
                      <w:color w:val="000000" w:themeColor="text1"/>
                      <w:sz w:val="20"/>
                      <w:szCs w:val="20"/>
                      <w:lang w:val="es-ES"/>
                    </w:rPr>
                    <w:t>ofertata</w:t>
                  </w:r>
                  <w:proofErr w:type="spellEnd"/>
                </w:p>
                <w:p w14:paraId="33969889"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rPr>
                  </w:pPr>
                  <w:r w:rsidRPr="00027B05">
                    <w:rPr>
                      <w:rFonts w:ascii="Times New Roman" w:eastAsia="Times New Roman" w:hAnsi="Times New Roman" w:cs="Times New Roman"/>
                      <w:color w:val="000000" w:themeColor="text1"/>
                      <w:sz w:val="20"/>
                      <w:szCs w:val="20"/>
                    </w:rPr>
                    <w:t xml:space="preserve">Taste </w:t>
                  </w:r>
                  <w:proofErr w:type="spellStart"/>
                  <w:r w:rsidRPr="00027B05">
                    <w:rPr>
                      <w:rFonts w:ascii="Times New Roman" w:eastAsia="Times New Roman" w:hAnsi="Times New Roman" w:cs="Times New Roman"/>
                      <w:color w:val="000000" w:themeColor="text1"/>
                      <w:sz w:val="20"/>
                      <w:szCs w:val="20"/>
                    </w:rPr>
                    <w:t>numerice</w:t>
                  </w:r>
                  <w:proofErr w:type="spellEnd"/>
                  <w:r w:rsidRPr="00027B05">
                    <w:rPr>
                      <w:rFonts w:ascii="Times New Roman" w:eastAsia="Times New Roman" w:hAnsi="Times New Roman" w:cs="Times New Roman"/>
                      <w:color w:val="000000" w:themeColor="text1"/>
                      <w:sz w:val="20"/>
                      <w:szCs w:val="20"/>
                    </w:rPr>
                    <w:t xml:space="preserve"> </w:t>
                  </w:r>
                  <w:proofErr w:type="spellStart"/>
                  <w:r w:rsidRPr="00027B05">
                    <w:rPr>
                      <w:rFonts w:ascii="Times New Roman" w:eastAsia="Times New Roman" w:hAnsi="Times New Roman" w:cs="Times New Roman"/>
                      <w:color w:val="000000" w:themeColor="text1"/>
                      <w:sz w:val="20"/>
                      <w:szCs w:val="20"/>
                    </w:rPr>
                    <w:t>incluse</w:t>
                  </w:r>
                  <w:proofErr w:type="spellEnd"/>
                </w:p>
                <w:p w14:paraId="33668BF9" w14:textId="77777777" w:rsidR="00027B05" w:rsidRPr="00027B05" w:rsidRDefault="00027B05" w:rsidP="00027B05">
                  <w:pPr>
                    <w:pStyle w:val="NoSpacing"/>
                    <w:spacing w:line="276" w:lineRule="auto"/>
                    <w:rPr>
                      <w:rFonts w:ascii="Times New Roman" w:eastAsia="Times New Roman" w:hAnsi="Times New Roman" w:cs="Times New Roman"/>
                      <w:color w:val="000000" w:themeColor="text1"/>
                      <w:sz w:val="20"/>
                      <w:szCs w:val="20"/>
                    </w:rPr>
                  </w:pPr>
                  <w:proofErr w:type="spellStart"/>
                  <w:r w:rsidRPr="00027B05">
                    <w:rPr>
                      <w:rFonts w:ascii="Times New Roman" w:eastAsia="Times New Roman" w:hAnsi="Times New Roman" w:cs="Times New Roman"/>
                      <w:color w:val="000000" w:themeColor="text1"/>
                      <w:sz w:val="20"/>
                      <w:szCs w:val="20"/>
                    </w:rPr>
                    <w:t>Sistem</w:t>
                  </w:r>
                  <w:proofErr w:type="spellEnd"/>
                  <w:r w:rsidRPr="00027B05">
                    <w:rPr>
                      <w:rFonts w:ascii="Times New Roman" w:eastAsia="Times New Roman" w:hAnsi="Times New Roman" w:cs="Times New Roman"/>
                      <w:color w:val="000000" w:themeColor="text1"/>
                      <w:sz w:val="20"/>
                      <w:szCs w:val="20"/>
                    </w:rPr>
                    <w:t xml:space="preserve"> wireless: USB </w:t>
                  </w:r>
                  <w:proofErr w:type="spellStart"/>
                  <w:r w:rsidRPr="00027B05">
                    <w:rPr>
                      <w:rFonts w:ascii="Times New Roman" w:eastAsia="Times New Roman" w:hAnsi="Times New Roman" w:cs="Times New Roman"/>
                      <w:color w:val="000000" w:themeColor="text1"/>
                      <w:sz w:val="20"/>
                      <w:szCs w:val="20"/>
                    </w:rPr>
                    <w:t>si</w:t>
                  </w:r>
                  <w:proofErr w:type="spellEnd"/>
                  <w:r w:rsidRPr="00027B05">
                    <w:rPr>
                      <w:rFonts w:ascii="Times New Roman" w:eastAsia="Times New Roman" w:hAnsi="Times New Roman" w:cs="Times New Roman"/>
                      <w:color w:val="000000" w:themeColor="text1"/>
                      <w:sz w:val="20"/>
                      <w:szCs w:val="20"/>
                    </w:rPr>
                    <w:t>/</w:t>
                  </w:r>
                  <w:proofErr w:type="spellStart"/>
                  <w:r w:rsidRPr="00027B05">
                    <w:rPr>
                      <w:rFonts w:ascii="Times New Roman" w:eastAsia="Times New Roman" w:hAnsi="Times New Roman" w:cs="Times New Roman"/>
                      <w:color w:val="000000" w:themeColor="text1"/>
                      <w:sz w:val="20"/>
                      <w:szCs w:val="20"/>
                    </w:rPr>
                    <w:t>sau</w:t>
                  </w:r>
                  <w:proofErr w:type="spellEnd"/>
                  <w:r w:rsidRPr="00027B05">
                    <w:rPr>
                      <w:rFonts w:ascii="Times New Roman" w:eastAsia="Times New Roman" w:hAnsi="Times New Roman" w:cs="Times New Roman"/>
                      <w:color w:val="000000" w:themeColor="text1"/>
                      <w:sz w:val="20"/>
                      <w:szCs w:val="20"/>
                    </w:rPr>
                    <w:t xml:space="preserve"> </w:t>
                  </w:r>
                  <w:proofErr w:type="spellStart"/>
                  <w:r w:rsidRPr="00027B05">
                    <w:rPr>
                      <w:rFonts w:ascii="Times New Roman" w:eastAsia="Times New Roman" w:hAnsi="Times New Roman" w:cs="Times New Roman"/>
                      <w:color w:val="000000" w:themeColor="text1"/>
                      <w:sz w:val="20"/>
                      <w:szCs w:val="20"/>
                    </w:rPr>
                    <w:t>bluetooth</w:t>
                  </w:r>
                  <w:proofErr w:type="spellEnd"/>
                </w:p>
              </w:tc>
              <w:tc>
                <w:tcPr>
                  <w:tcW w:w="788" w:type="dxa"/>
                  <w:vAlign w:val="center"/>
                </w:tcPr>
                <w:p w14:paraId="32200C42" w14:textId="74F022FD" w:rsidR="00027B05" w:rsidRPr="00027B05" w:rsidRDefault="00027B05" w:rsidP="00027B05">
                  <w:pPr>
                    <w:pStyle w:val="NoSpacing"/>
                    <w:spacing w:line="276" w:lineRule="auto"/>
                    <w:jc w:val="center"/>
                    <w:rPr>
                      <w:rFonts w:ascii="Times New Roman" w:eastAsia="Times New Roman" w:hAnsi="Times New Roman" w:cs="Times New Roman"/>
                      <w:color w:val="000000" w:themeColor="text1"/>
                      <w:sz w:val="20"/>
                      <w:szCs w:val="20"/>
                    </w:rPr>
                  </w:pPr>
                  <w:r w:rsidRPr="00027B05">
                    <w:rPr>
                      <w:rFonts w:ascii="Times New Roman" w:eastAsia="Times New Roman" w:hAnsi="Times New Roman" w:cs="Times New Roman"/>
                      <w:color w:val="000000" w:themeColor="text1"/>
                      <w:sz w:val="20"/>
                      <w:szCs w:val="20"/>
                      <w:lang w:val="ro-RO"/>
                    </w:rPr>
                    <w:t>4 buc</w:t>
                  </w:r>
                </w:p>
              </w:tc>
            </w:tr>
          </w:tbl>
          <w:p w14:paraId="2FDD64C0" w14:textId="77777777" w:rsidR="00155A93" w:rsidRPr="001944C9" w:rsidRDefault="00155A93" w:rsidP="00830792">
            <w:pPr>
              <w:pStyle w:val="NoSpacing"/>
              <w:spacing w:line="276" w:lineRule="auto"/>
              <w:jc w:val="both"/>
              <w:rPr>
                <w:rFonts w:ascii="Times New Roman" w:hAnsi="Times New Roman" w:cs="Times New Roman"/>
                <w:sz w:val="20"/>
                <w:szCs w:val="20"/>
              </w:rPr>
            </w:pPr>
          </w:p>
        </w:tc>
        <w:tc>
          <w:tcPr>
            <w:tcW w:w="5443" w:type="dxa"/>
            <w:tcBorders>
              <w:top w:val="single" w:sz="4" w:space="0" w:color="auto"/>
              <w:left w:val="single" w:sz="4" w:space="0" w:color="auto"/>
              <w:bottom w:val="single" w:sz="4" w:space="0" w:color="auto"/>
              <w:right w:val="single" w:sz="4" w:space="0" w:color="auto"/>
            </w:tcBorders>
          </w:tcPr>
          <w:p w14:paraId="0F91254A" w14:textId="77777777" w:rsidR="007477BB" w:rsidRPr="001944C9" w:rsidRDefault="007477BB" w:rsidP="001944C9">
            <w:pPr>
              <w:tabs>
                <w:tab w:val="clear" w:pos="632"/>
              </w:tabs>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lastRenderedPageBreak/>
              <w:t>Ofertantul prezintă caracteristicile tehnice ale produselor ofertate, care vor fi susținute obligatoriu de fișe tehnice/documente suport.</w:t>
            </w:r>
          </w:p>
          <w:p w14:paraId="4692C6EC" w14:textId="77777777" w:rsidR="0067235D" w:rsidRPr="001944C9" w:rsidRDefault="0067235D" w:rsidP="001944C9">
            <w:pPr>
              <w:spacing w:line="276" w:lineRule="auto"/>
              <w:jc w:val="left"/>
              <w:rPr>
                <w:rFonts w:ascii="Times New Roman" w:hAnsi="Times New Roman" w:cs="Times New Roman"/>
                <w:i/>
                <w:sz w:val="20"/>
                <w:szCs w:val="20"/>
              </w:rPr>
            </w:pPr>
          </w:p>
          <w:p w14:paraId="18B5AE0F" w14:textId="116ADD93" w:rsidR="001F4028" w:rsidRPr="001F4028" w:rsidRDefault="001F4028" w:rsidP="001944C9">
            <w:pPr>
              <w:spacing w:line="276" w:lineRule="auto"/>
              <w:jc w:val="left"/>
              <w:rPr>
                <w:rFonts w:ascii="Times New Roman" w:hAnsi="Times New Roman" w:cs="Times New Roman"/>
                <w:b/>
                <w:bCs/>
                <w:i/>
                <w:sz w:val="20"/>
                <w:szCs w:val="20"/>
              </w:rPr>
            </w:pPr>
            <w:r w:rsidRPr="001F4028">
              <w:rPr>
                <w:rFonts w:ascii="Times New Roman" w:hAnsi="Times New Roman" w:cs="Times New Roman"/>
                <w:b/>
                <w:bCs/>
                <w:i/>
                <w:sz w:val="20"/>
                <w:szCs w:val="20"/>
              </w:rPr>
              <w:t>Pentru fiecare produs ofertat, se va mentiona obligatoriu termenul de garantie acordat.</w:t>
            </w:r>
          </w:p>
          <w:p w14:paraId="128CEB05" w14:textId="77777777" w:rsidR="001F4028" w:rsidRDefault="001F4028" w:rsidP="001944C9">
            <w:pPr>
              <w:spacing w:line="276" w:lineRule="auto"/>
              <w:jc w:val="left"/>
              <w:rPr>
                <w:rFonts w:ascii="Times New Roman" w:hAnsi="Times New Roman" w:cs="Times New Roman"/>
                <w:i/>
                <w:sz w:val="20"/>
                <w:szCs w:val="20"/>
              </w:rPr>
            </w:pPr>
          </w:p>
          <w:p w14:paraId="5C05665E" w14:textId="77777777" w:rsidR="001F4028" w:rsidRPr="001944C9" w:rsidRDefault="001F4028" w:rsidP="001944C9">
            <w:pPr>
              <w:spacing w:line="276" w:lineRule="auto"/>
              <w:jc w:val="left"/>
              <w:rPr>
                <w:rFonts w:ascii="Times New Roman" w:hAnsi="Times New Roman" w:cs="Times New Roman"/>
                <w:i/>
                <w:sz w:val="20"/>
                <w:szCs w:val="20"/>
              </w:rPr>
            </w:pPr>
          </w:p>
          <w:p w14:paraId="07E619D0" w14:textId="77777777" w:rsidR="0067235D" w:rsidRPr="001944C9" w:rsidRDefault="0067235D" w:rsidP="001944C9">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2178FE61" w14:textId="77777777" w:rsidR="0067235D" w:rsidRPr="001944C9" w:rsidRDefault="0067235D" w:rsidP="001944C9">
            <w:pPr>
              <w:spacing w:line="276" w:lineRule="auto"/>
              <w:rPr>
                <w:rFonts w:ascii="Times New Roman" w:hAnsi="Times New Roman" w:cs="Times New Roman"/>
                <w:i/>
                <w:sz w:val="20"/>
                <w:szCs w:val="20"/>
              </w:rPr>
            </w:pPr>
          </w:p>
        </w:tc>
        <w:tc>
          <w:tcPr>
            <w:tcW w:w="1667" w:type="dxa"/>
            <w:tcBorders>
              <w:top w:val="single" w:sz="4" w:space="0" w:color="auto"/>
              <w:left w:val="single" w:sz="4" w:space="0" w:color="auto"/>
              <w:bottom w:val="single" w:sz="4" w:space="0" w:color="auto"/>
              <w:right w:val="single" w:sz="4" w:space="0" w:color="auto"/>
            </w:tcBorders>
          </w:tcPr>
          <w:p w14:paraId="39C3A375" w14:textId="77777777" w:rsidR="0067235D" w:rsidRPr="001944C9" w:rsidRDefault="0067235D" w:rsidP="001944C9">
            <w:pPr>
              <w:spacing w:line="276" w:lineRule="auto"/>
              <w:rPr>
                <w:rFonts w:ascii="Times New Roman" w:hAnsi="Times New Roman" w:cs="Times New Roman"/>
                <w:i/>
                <w:sz w:val="20"/>
                <w:szCs w:val="20"/>
              </w:rPr>
            </w:pPr>
          </w:p>
        </w:tc>
      </w:tr>
      <w:tr w:rsidR="00380FAF" w:rsidRPr="001944C9" w14:paraId="650ADFCC" w14:textId="77777777" w:rsidTr="00BF6B89">
        <w:trPr>
          <w:trHeight w:val="465"/>
        </w:trPr>
        <w:tc>
          <w:tcPr>
            <w:tcW w:w="7290" w:type="dxa"/>
            <w:tcBorders>
              <w:top w:val="single" w:sz="4" w:space="0" w:color="auto"/>
              <w:left w:val="single" w:sz="4" w:space="0" w:color="auto"/>
              <w:bottom w:val="single" w:sz="4" w:space="0" w:color="auto"/>
              <w:right w:val="single" w:sz="4" w:space="0" w:color="auto"/>
            </w:tcBorders>
          </w:tcPr>
          <w:p w14:paraId="432A146C" w14:textId="77777777" w:rsidR="00380FAF" w:rsidRPr="001944C9" w:rsidRDefault="00380FAF" w:rsidP="00B85A83">
            <w:pPr>
              <w:pStyle w:val="Default"/>
              <w:spacing w:after="120" w:line="276" w:lineRule="auto"/>
              <w:jc w:val="both"/>
              <w:rPr>
                <w:sz w:val="20"/>
                <w:szCs w:val="20"/>
                <w:lang w:val="it-IT"/>
              </w:rPr>
            </w:pPr>
            <w:r w:rsidRPr="001944C9">
              <w:rPr>
                <w:b/>
                <w:bCs/>
                <w:sz w:val="20"/>
                <w:szCs w:val="20"/>
                <w:lang w:val="it-IT"/>
              </w:rPr>
              <w:t>Termen de livrare</w:t>
            </w:r>
          </w:p>
          <w:p w14:paraId="405E4D4C" w14:textId="3112F5F6" w:rsidR="00380FAF" w:rsidRPr="001944C9" w:rsidRDefault="00380FAF" w:rsidP="00380FAF">
            <w:pPr>
              <w:pStyle w:val="ListParagraph"/>
              <w:spacing w:line="276" w:lineRule="auto"/>
              <w:ind w:left="0"/>
              <w:contextualSpacing w:val="0"/>
              <w:rPr>
                <w:rFonts w:ascii="Times New Roman" w:hAnsi="Times New Roman"/>
                <w:sz w:val="20"/>
                <w:lang w:val="ro-RO"/>
              </w:rPr>
            </w:pPr>
            <w:r w:rsidRPr="001944C9">
              <w:rPr>
                <w:rFonts w:ascii="Times New Roman" w:eastAsiaTheme="minorHAnsi" w:hAnsi="Times New Roman"/>
                <w:sz w:val="20"/>
                <w:lang w:val="ro-RO"/>
              </w:rPr>
              <w:t xml:space="preserve">Livrarea se va efectua în termen de maxim </w:t>
            </w:r>
            <w:r w:rsidR="00AA15C5">
              <w:rPr>
                <w:rFonts w:ascii="Times New Roman" w:eastAsiaTheme="minorHAnsi" w:hAnsi="Times New Roman"/>
                <w:sz w:val="20"/>
                <w:lang w:val="ro-RO"/>
              </w:rPr>
              <w:t>7</w:t>
            </w:r>
            <w:r w:rsidRPr="001944C9">
              <w:rPr>
                <w:rFonts w:ascii="Times New Roman" w:eastAsiaTheme="minorHAnsi" w:hAnsi="Times New Roman"/>
                <w:sz w:val="20"/>
                <w:lang w:val="ro-RO"/>
              </w:rPr>
              <w:t xml:space="preserve"> zile </w:t>
            </w:r>
            <w:r w:rsidR="00D1128D">
              <w:rPr>
                <w:rFonts w:ascii="Times New Roman" w:eastAsiaTheme="minorHAnsi" w:hAnsi="Times New Roman"/>
                <w:sz w:val="20"/>
                <w:lang w:val="ro-RO"/>
              </w:rPr>
              <w:t>lucrătoare</w:t>
            </w:r>
            <w:r w:rsidRPr="001944C9">
              <w:rPr>
                <w:rFonts w:ascii="Times New Roman" w:eastAsiaTheme="minorHAnsi" w:hAnsi="Times New Roman"/>
                <w:sz w:val="20"/>
                <w:lang w:val="ro-RO"/>
              </w:rPr>
              <w:t xml:space="preserve"> de la emiterea comenzii ferme.</w:t>
            </w:r>
          </w:p>
          <w:p w14:paraId="7CC8432F" w14:textId="77777777" w:rsidR="00380FAF" w:rsidRPr="001944C9" w:rsidRDefault="00380FAF" w:rsidP="00380FAF">
            <w:pPr>
              <w:pStyle w:val="ListParagraph"/>
              <w:spacing w:line="276" w:lineRule="auto"/>
              <w:ind w:left="0"/>
              <w:contextualSpacing w:val="0"/>
              <w:rPr>
                <w:rFonts w:ascii="Times New Roman" w:hAnsi="Times New Roman"/>
                <w:sz w:val="20"/>
                <w:lang w:val="ro-RO"/>
              </w:rPr>
            </w:pPr>
          </w:p>
          <w:p w14:paraId="29C65577" w14:textId="77777777" w:rsidR="00380FAF" w:rsidRPr="001944C9" w:rsidRDefault="00380FAF" w:rsidP="00380FAF">
            <w:pPr>
              <w:pStyle w:val="ListParagraph"/>
              <w:spacing w:line="276" w:lineRule="auto"/>
              <w:ind w:left="0"/>
              <w:contextualSpacing w:val="0"/>
              <w:rPr>
                <w:rFonts w:ascii="Times New Roman" w:hAnsi="Times New Roman"/>
                <w:b/>
                <w:bCs/>
                <w:sz w:val="20"/>
                <w:lang w:val="ro-RO"/>
              </w:rPr>
            </w:pPr>
            <w:r w:rsidRPr="001944C9">
              <w:rPr>
                <w:rFonts w:ascii="Times New Roman" w:hAnsi="Times New Roman"/>
                <w:b/>
                <w:bCs/>
                <w:sz w:val="20"/>
                <w:lang w:val="ro-RO"/>
              </w:rPr>
              <w:t>Penalitati privind nelivrarea la termen</w:t>
            </w:r>
          </w:p>
          <w:p w14:paraId="38C98595" w14:textId="77777777" w:rsidR="00380FAF" w:rsidRPr="001944C9" w:rsidRDefault="00380FAF" w:rsidP="00380FAF">
            <w:pPr>
              <w:pStyle w:val="ListParagraph"/>
              <w:tabs>
                <w:tab w:val="clear" w:pos="632"/>
                <w:tab w:val="left" w:pos="9990"/>
              </w:tabs>
              <w:spacing w:line="276" w:lineRule="auto"/>
              <w:ind w:left="0" w:right="-14"/>
              <w:rPr>
                <w:rFonts w:ascii="Times New Roman" w:hAnsi="Times New Roman"/>
                <w:b/>
                <w:bCs/>
                <w:i/>
                <w:iCs/>
                <w:sz w:val="20"/>
                <w:shd w:val="clear" w:color="auto" w:fill="FFFFFF"/>
                <w:lang w:val="ro-RO"/>
              </w:rPr>
            </w:pPr>
            <w:r w:rsidRPr="001944C9">
              <w:rPr>
                <w:rFonts w:ascii="Times New Roman" w:hAnsi="Times New Roman"/>
                <w:b/>
                <w:bCs/>
                <w:i/>
                <w:iCs/>
                <w:sz w:val="20"/>
                <w:lang w:val="ro-RO"/>
              </w:rPr>
              <w:t>1.</w:t>
            </w:r>
            <w:r w:rsidRPr="001944C9">
              <w:rPr>
                <w:rFonts w:ascii="Times New Roman" w:hAnsi="Times New Roman"/>
                <w:i/>
                <w:iCs/>
                <w:sz w:val="20"/>
                <w:lang w:val="ro-RO"/>
              </w:rPr>
              <w:t xml:space="preserve"> </w:t>
            </w:r>
            <w:r w:rsidRPr="001944C9">
              <w:rPr>
                <w:rFonts w:ascii="Times New Roman" w:hAnsi="Times New Roman"/>
                <w:b/>
                <w:bCs/>
                <w:i/>
                <w:iCs/>
                <w:sz w:val="20"/>
                <w:lang w:val="ro-RO"/>
              </w:rPr>
              <w:t xml:space="preserve">În cazul în care, Furnizorul/Prestatorul nu își execută obligația privind termenul de livrare/prestare și/sau cantitatea comandată, Achizitorul, va putea calcula și factura, cu titlu de penalități de întârziere, ce se vor raporta la valoarea estimată a achiziției, </w:t>
            </w:r>
            <w:bookmarkStart w:id="1" w:name="_Hlk162447106"/>
            <w:r w:rsidRPr="001944C9">
              <w:rPr>
                <w:rFonts w:ascii="Times New Roman" w:hAnsi="Times New Roman"/>
                <w:b/>
                <w:bCs/>
                <w:i/>
                <w:iCs/>
                <w:sz w:val="20"/>
                <w:lang w:val="ro-RO"/>
              </w:rPr>
              <w:t xml:space="preserve">50,00 lei pentru fiecare zi de întârziere </w:t>
            </w:r>
            <w:r w:rsidRPr="001944C9">
              <w:rPr>
                <w:rFonts w:ascii="Times New Roman" w:hAnsi="Times New Roman"/>
                <w:b/>
                <w:bCs/>
                <w:i/>
                <w:iCs/>
                <w:sz w:val="20"/>
                <w:shd w:val="clear" w:color="auto" w:fill="FFFFFF"/>
                <w:lang w:val="ro-RO"/>
              </w:rPr>
              <w:t>pentru achiziţiile a căror valoare estimată este mai mică sau egală cu 140.000,00 lei, fără TVA;</w:t>
            </w:r>
          </w:p>
          <w:bookmarkEnd w:id="1"/>
          <w:p w14:paraId="26166652" w14:textId="77777777" w:rsidR="00380FAF" w:rsidRPr="001944C9" w:rsidRDefault="00380FAF" w:rsidP="00380FAF">
            <w:pPr>
              <w:pStyle w:val="ListParagraph"/>
              <w:tabs>
                <w:tab w:val="clear" w:pos="632"/>
                <w:tab w:val="left" w:pos="9990"/>
              </w:tabs>
              <w:spacing w:line="276" w:lineRule="auto"/>
              <w:ind w:left="0" w:right="-14"/>
              <w:rPr>
                <w:rFonts w:ascii="Times New Roman" w:hAnsi="Times New Roman"/>
                <w:b/>
                <w:bCs/>
                <w:i/>
                <w:iCs/>
                <w:sz w:val="20"/>
                <w:shd w:val="clear" w:color="auto" w:fill="FFFFFF"/>
                <w:lang w:val="ro-RO"/>
              </w:rPr>
            </w:pPr>
            <w:r w:rsidRPr="001944C9">
              <w:rPr>
                <w:rFonts w:ascii="Times New Roman" w:hAnsi="Times New Roman"/>
                <w:b/>
                <w:bCs/>
                <w:i/>
                <w:iCs/>
                <w:sz w:val="20"/>
                <w:lang w:val="ro-RO"/>
              </w:rPr>
              <w:t>2. În cazul neîndeplinirii obligațiilor asumate prin Propunerea tehnică și întârzierea obligațiilor este mai mare de 10 zile lucrătoare, în funcție de nevoia sa de consum, Achizitorul va opta pentru achiziția produselor/serviciilor de la un alt Furnizor/Prestator, termen la care se va sista curgerea penalităților de întârziere, Achizitorul va proceda la comunicarea facturii de penalități către Furnizorul/Prestatorul desemnat inițial și care nu și-a îndeplinit obligațiile.</w:t>
            </w:r>
          </w:p>
          <w:p w14:paraId="51B02851" w14:textId="44600C50" w:rsidR="00380FAF" w:rsidRPr="001944C9" w:rsidRDefault="00380FAF" w:rsidP="00380FAF">
            <w:pPr>
              <w:spacing w:line="276" w:lineRule="auto"/>
              <w:rPr>
                <w:rFonts w:ascii="Times New Roman" w:hAnsi="Times New Roman" w:cs="Times New Roman"/>
                <w:b/>
                <w:bCs/>
                <w:sz w:val="20"/>
                <w:szCs w:val="20"/>
              </w:rPr>
            </w:pPr>
            <w:r w:rsidRPr="001944C9">
              <w:rPr>
                <w:rFonts w:ascii="Times New Roman" w:hAnsi="Times New Roman" w:cs="Times New Roman"/>
                <w:b/>
                <w:bCs/>
                <w:i/>
                <w:iCs/>
                <w:sz w:val="20"/>
                <w:szCs w:val="20"/>
                <w:shd w:val="clear" w:color="auto" w:fill="FFFFFF"/>
              </w:rPr>
              <w:t xml:space="preserve">3. În temeiul dispozițiilor art. 1523 din Codul Civil, Furnizorul/Prestatorul este de drept în întârziere la simpla împlinire a termenului stabilit pentru executarea obligației, atunci când acesta nu își îndeplinește întocmai și la termen obligațiile asumate prin </w:t>
            </w:r>
            <w:r w:rsidRPr="001944C9">
              <w:rPr>
                <w:rFonts w:ascii="Times New Roman" w:hAnsi="Times New Roman" w:cs="Times New Roman"/>
                <w:b/>
                <w:bCs/>
                <w:i/>
                <w:iCs/>
                <w:sz w:val="20"/>
                <w:szCs w:val="20"/>
                <w:shd w:val="clear" w:color="auto" w:fill="FFFFFF"/>
              </w:rPr>
              <w:lastRenderedPageBreak/>
              <w:t>Propunerea tehnică urmată de confirmarea primirii comenzii ferme, fără a mai fi necesară intervenția instanței.”</w:t>
            </w:r>
          </w:p>
        </w:tc>
        <w:tc>
          <w:tcPr>
            <w:tcW w:w="5443" w:type="dxa"/>
            <w:tcBorders>
              <w:top w:val="single" w:sz="4" w:space="0" w:color="auto"/>
              <w:left w:val="single" w:sz="4" w:space="0" w:color="auto"/>
              <w:bottom w:val="single" w:sz="4" w:space="0" w:color="auto"/>
              <w:right w:val="single" w:sz="4" w:space="0" w:color="auto"/>
            </w:tcBorders>
          </w:tcPr>
          <w:p w14:paraId="33C53F91" w14:textId="221A055B" w:rsidR="00380FAF" w:rsidRPr="001944C9" w:rsidRDefault="00380FAF" w:rsidP="00380FAF">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lastRenderedPageBreak/>
              <w:t xml:space="preserve">Ofertantul </w:t>
            </w:r>
            <w:r w:rsidR="007771DB">
              <w:rPr>
                <w:rFonts w:ascii="Times New Roman" w:hAnsi="Times New Roman" w:cs="Times New Roman"/>
                <w:i/>
                <w:sz w:val="20"/>
                <w:szCs w:val="20"/>
              </w:rPr>
              <w:t>prezintă</w:t>
            </w:r>
            <w:r w:rsidRPr="001944C9">
              <w:rPr>
                <w:rFonts w:ascii="Times New Roman" w:hAnsi="Times New Roman" w:cs="Times New Roman"/>
                <w:i/>
                <w:sz w:val="20"/>
                <w:szCs w:val="20"/>
              </w:rPr>
              <w:t xml:space="preserve"> termenul de livrare. </w:t>
            </w:r>
          </w:p>
          <w:p w14:paraId="312463BC" w14:textId="77777777" w:rsidR="00380FAF" w:rsidRPr="001944C9" w:rsidRDefault="00380FAF" w:rsidP="00380FAF">
            <w:pPr>
              <w:spacing w:line="276" w:lineRule="auto"/>
              <w:rPr>
                <w:rFonts w:ascii="Times New Roman" w:hAnsi="Times New Roman" w:cs="Times New Roman"/>
                <w:i/>
                <w:sz w:val="20"/>
                <w:szCs w:val="20"/>
              </w:rPr>
            </w:pPr>
          </w:p>
          <w:p w14:paraId="5C12F6C4" w14:textId="77777777" w:rsidR="00380FAF" w:rsidRPr="001944C9" w:rsidRDefault="00380FAF" w:rsidP="00380FAF">
            <w:pPr>
              <w:spacing w:line="276" w:lineRule="auto"/>
              <w:rPr>
                <w:rFonts w:ascii="Times New Roman" w:hAnsi="Times New Roman" w:cs="Times New Roman"/>
                <w:i/>
                <w:sz w:val="20"/>
                <w:szCs w:val="20"/>
              </w:rPr>
            </w:pPr>
          </w:p>
          <w:p w14:paraId="5E91A461" w14:textId="77777777" w:rsidR="00380FAF" w:rsidRPr="001944C9" w:rsidRDefault="00380FAF" w:rsidP="00380FAF">
            <w:pPr>
              <w:spacing w:line="276" w:lineRule="auto"/>
              <w:jc w:val="left"/>
              <w:rPr>
                <w:rFonts w:ascii="Times New Roman" w:hAnsi="Times New Roman" w:cs="Times New Roman"/>
                <w:i/>
                <w:sz w:val="20"/>
                <w:szCs w:val="20"/>
                <w:u w:val="single"/>
              </w:rPr>
            </w:pPr>
            <w:r w:rsidRPr="001944C9">
              <w:rPr>
                <w:rFonts w:ascii="Times New Roman" w:hAnsi="Times New Roman" w:cs="Times New Roman"/>
                <w:i/>
                <w:sz w:val="20"/>
                <w:szCs w:val="20"/>
                <w:u w:val="single"/>
              </w:rPr>
              <w:t>Ofertantul confirmă că este de acord cu penalitățile în cazul nelivrării produselor în termen.</w:t>
            </w:r>
          </w:p>
          <w:p w14:paraId="145BFBA7" w14:textId="77777777" w:rsidR="00380FAF" w:rsidRPr="001944C9" w:rsidRDefault="00380FAF" w:rsidP="00380FAF">
            <w:pPr>
              <w:spacing w:line="276" w:lineRule="auto"/>
              <w:jc w:val="left"/>
              <w:rPr>
                <w:rFonts w:ascii="Times New Roman" w:hAnsi="Times New Roman" w:cs="Times New Roman"/>
                <w:i/>
                <w:sz w:val="20"/>
                <w:szCs w:val="20"/>
                <w:u w:val="single"/>
              </w:rPr>
            </w:pPr>
          </w:p>
          <w:p w14:paraId="27D1E40D" w14:textId="77777777" w:rsidR="00380FAF" w:rsidRPr="001944C9" w:rsidRDefault="00380FAF" w:rsidP="00380FAF">
            <w:pPr>
              <w:spacing w:line="276" w:lineRule="auto"/>
              <w:jc w:val="left"/>
              <w:rPr>
                <w:rFonts w:ascii="Times New Roman" w:hAnsi="Times New Roman" w:cs="Times New Roman"/>
                <w:i/>
                <w:sz w:val="20"/>
                <w:szCs w:val="20"/>
                <w:u w:val="single"/>
              </w:rPr>
            </w:pPr>
          </w:p>
          <w:p w14:paraId="3A268AE8" w14:textId="77777777" w:rsidR="00380FAF" w:rsidRPr="001944C9" w:rsidRDefault="00380FAF" w:rsidP="00380FAF">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6E079406" w14:textId="77777777" w:rsidR="00380FAF" w:rsidRPr="001944C9" w:rsidRDefault="00380FAF" w:rsidP="00380FAF">
            <w:pPr>
              <w:spacing w:line="276" w:lineRule="auto"/>
              <w:jc w:val="left"/>
              <w:rPr>
                <w:rFonts w:ascii="Times New Roman" w:hAnsi="Times New Roman" w:cs="Times New Roman"/>
                <w:i/>
                <w:sz w:val="20"/>
                <w:szCs w:val="20"/>
                <w:u w:val="single"/>
              </w:rPr>
            </w:pPr>
          </w:p>
        </w:tc>
        <w:tc>
          <w:tcPr>
            <w:tcW w:w="1667" w:type="dxa"/>
            <w:tcBorders>
              <w:top w:val="single" w:sz="4" w:space="0" w:color="auto"/>
              <w:left w:val="single" w:sz="4" w:space="0" w:color="auto"/>
              <w:bottom w:val="single" w:sz="4" w:space="0" w:color="auto"/>
              <w:right w:val="single" w:sz="4" w:space="0" w:color="auto"/>
            </w:tcBorders>
          </w:tcPr>
          <w:p w14:paraId="33C699E6" w14:textId="77777777" w:rsidR="00380FAF" w:rsidRPr="001944C9" w:rsidRDefault="00380FAF" w:rsidP="00380FAF">
            <w:pPr>
              <w:spacing w:line="276" w:lineRule="auto"/>
              <w:rPr>
                <w:rFonts w:ascii="Times New Roman" w:hAnsi="Times New Roman" w:cs="Times New Roman"/>
                <w:i/>
                <w:sz w:val="20"/>
                <w:szCs w:val="20"/>
                <w:lang w:val="it-IT"/>
              </w:rPr>
            </w:pPr>
          </w:p>
        </w:tc>
      </w:tr>
      <w:tr w:rsidR="00305F4B" w:rsidRPr="001944C9" w14:paraId="14F8C453" w14:textId="77777777" w:rsidTr="00BF6B89">
        <w:trPr>
          <w:trHeight w:val="465"/>
        </w:trPr>
        <w:tc>
          <w:tcPr>
            <w:tcW w:w="7290" w:type="dxa"/>
            <w:tcBorders>
              <w:top w:val="single" w:sz="4" w:space="0" w:color="auto"/>
              <w:left w:val="single" w:sz="4" w:space="0" w:color="auto"/>
              <w:bottom w:val="single" w:sz="4" w:space="0" w:color="auto"/>
              <w:right w:val="single" w:sz="4" w:space="0" w:color="auto"/>
            </w:tcBorders>
          </w:tcPr>
          <w:p w14:paraId="1C76A4FC" w14:textId="0331BC8A" w:rsidR="00305F4B" w:rsidRPr="001944C9" w:rsidRDefault="004C7CBE" w:rsidP="00B85A83">
            <w:pPr>
              <w:pStyle w:val="NoSpacing"/>
              <w:tabs>
                <w:tab w:val="left" w:pos="24"/>
              </w:tabs>
              <w:spacing w:after="120" w:line="276" w:lineRule="auto"/>
              <w:rPr>
                <w:rFonts w:ascii="Times New Roman" w:hAnsi="Times New Roman" w:cs="Times New Roman"/>
                <w:b/>
                <w:bCs/>
                <w:sz w:val="20"/>
                <w:szCs w:val="20"/>
                <w:lang w:val="ro-RO" w:eastAsia="ro-RO"/>
              </w:rPr>
            </w:pPr>
            <w:r w:rsidRPr="004C7CBE">
              <w:rPr>
                <w:rFonts w:ascii="Times New Roman" w:hAnsi="Times New Roman" w:cs="Times New Roman"/>
                <w:b/>
                <w:bCs/>
                <w:sz w:val="20"/>
                <w:szCs w:val="20"/>
                <w:lang w:val="ro-RO" w:eastAsia="ro-RO"/>
              </w:rPr>
              <w:t xml:space="preserve">Garanții: </w:t>
            </w:r>
            <w:r w:rsidRPr="004C7CBE">
              <w:rPr>
                <w:rFonts w:ascii="Times New Roman" w:hAnsi="Times New Roman" w:cs="Times New Roman"/>
                <w:sz w:val="20"/>
                <w:szCs w:val="20"/>
                <w:lang w:val="ro-RO" w:eastAsia="ro-RO"/>
              </w:rPr>
              <w:t xml:space="preserve">Produsele livrate trebuie să fie conform specificațiilor tehnice și să beneficieze de o garanție de minim </w:t>
            </w:r>
            <w:r w:rsidR="00E81383" w:rsidRPr="00E81383">
              <w:rPr>
                <w:rFonts w:ascii="Times New Roman" w:hAnsi="Times New Roman" w:cs="Times New Roman"/>
                <w:sz w:val="20"/>
                <w:szCs w:val="20"/>
                <w:lang w:val="ro-RO" w:eastAsia="ro-RO"/>
              </w:rPr>
              <w:t>36 de luni de la data recepției.</w:t>
            </w:r>
          </w:p>
        </w:tc>
        <w:tc>
          <w:tcPr>
            <w:tcW w:w="5443" w:type="dxa"/>
            <w:tcBorders>
              <w:top w:val="single" w:sz="4" w:space="0" w:color="auto"/>
              <w:left w:val="single" w:sz="4" w:space="0" w:color="auto"/>
              <w:bottom w:val="single" w:sz="4" w:space="0" w:color="auto"/>
              <w:right w:val="single" w:sz="4" w:space="0" w:color="auto"/>
            </w:tcBorders>
          </w:tcPr>
          <w:p w14:paraId="6B5BA261" w14:textId="1BEC17FD" w:rsidR="004C7CBE" w:rsidRDefault="004C7CBE" w:rsidP="007771DB">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 xml:space="preserve">Ofertantul </w:t>
            </w:r>
            <w:r>
              <w:rPr>
                <w:rFonts w:ascii="Times New Roman" w:hAnsi="Times New Roman" w:cs="Times New Roman"/>
                <w:i/>
                <w:sz w:val="20"/>
                <w:szCs w:val="20"/>
              </w:rPr>
              <w:t>prezintă</w:t>
            </w:r>
            <w:r w:rsidRPr="001944C9">
              <w:rPr>
                <w:rFonts w:ascii="Times New Roman" w:hAnsi="Times New Roman" w:cs="Times New Roman"/>
                <w:i/>
                <w:sz w:val="20"/>
                <w:szCs w:val="20"/>
              </w:rPr>
              <w:t xml:space="preserve"> termenul de </w:t>
            </w:r>
            <w:r>
              <w:rPr>
                <w:rFonts w:ascii="Times New Roman" w:hAnsi="Times New Roman" w:cs="Times New Roman"/>
                <w:i/>
                <w:sz w:val="20"/>
                <w:szCs w:val="20"/>
              </w:rPr>
              <w:t>garanție</w:t>
            </w:r>
            <w:r w:rsidR="001F4028">
              <w:rPr>
                <w:rFonts w:ascii="Times New Roman" w:hAnsi="Times New Roman" w:cs="Times New Roman"/>
                <w:i/>
                <w:sz w:val="20"/>
                <w:szCs w:val="20"/>
              </w:rPr>
              <w:t xml:space="preserve"> pentru fiecare produs ofertat</w:t>
            </w:r>
            <w:r w:rsidRPr="001944C9">
              <w:rPr>
                <w:rFonts w:ascii="Times New Roman" w:hAnsi="Times New Roman" w:cs="Times New Roman"/>
                <w:i/>
                <w:sz w:val="20"/>
                <w:szCs w:val="20"/>
              </w:rPr>
              <w:t>.</w:t>
            </w:r>
          </w:p>
          <w:p w14:paraId="65D49537" w14:textId="77777777" w:rsidR="001F4028" w:rsidRDefault="001F4028" w:rsidP="007771DB">
            <w:pPr>
              <w:spacing w:line="276" w:lineRule="auto"/>
              <w:jc w:val="left"/>
              <w:rPr>
                <w:rFonts w:ascii="Times New Roman" w:hAnsi="Times New Roman" w:cs="Times New Roman"/>
                <w:i/>
                <w:sz w:val="20"/>
                <w:szCs w:val="20"/>
              </w:rPr>
            </w:pPr>
          </w:p>
          <w:p w14:paraId="287F300B" w14:textId="77777777" w:rsidR="001F4028" w:rsidRDefault="001F4028" w:rsidP="007771DB">
            <w:pPr>
              <w:spacing w:line="276" w:lineRule="auto"/>
              <w:jc w:val="left"/>
              <w:rPr>
                <w:rFonts w:ascii="Times New Roman" w:hAnsi="Times New Roman" w:cs="Times New Roman"/>
                <w:i/>
                <w:sz w:val="20"/>
                <w:szCs w:val="20"/>
              </w:rPr>
            </w:pPr>
          </w:p>
          <w:p w14:paraId="0EA40DF3" w14:textId="66C42941" w:rsidR="004C7CBE" w:rsidRPr="001944C9" w:rsidRDefault="004C7CBE" w:rsidP="007771DB">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667" w:type="dxa"/>
            <w:tcBorders>
              <w:top w:val="single" w:sz="4" w:space="0" w:color="auto"/>
              <w:left w:val="single" w:sz="4" w:space="0" w:color="auto"/>
              <w:bottom w:val="single" w:sz="4" w:space="0" w:color="auto"/>
              <w:right w:val="single" w:sz="4" w:space="0" w:color="auto"/>
            </w:tcBorders>
          </w:tcPr>
          <w:p w14:paraId="46B7D1CF" w14:textId="77777777" w:rsidR="00305F4B" w:rsidRPr="001944C9" w:rsidRDefault="00305F4B" w:rsidP="007771DB">
            <w:pPr>
              <w:spacing w:line="276" w:lineRule="auto"/>
              <w:rPr>
                <w:rFonts w:ascii="Times New Roman" w:hAnsi="Times New Roman" w:cs="Times New Roman"/>
                <w:i/>
                <w:sz w:val="20"/>
                <w:szCs w:val="20"/>
                <w:lang w:val="it-IT"/>
              </w:rPr>
            </w:pPr>
          </w:p>
        </w:tc>
      </w:tr>
      <w:tr w:rsidR="007771DB" w:rsidRPr="001944C9" w14:paraId="40C5C816" w14:textId="77777777" w:rsidTr="00BF6B89">
        <w:trPr>
          <w:trHeight w:val="465"/>
        </w:trPr>
        <w:tc>
          <w:tcPr>
            <w:tcW w:w="7290" w:type="dxa"/>
            <w:tcBorders>
              <w:top w:val="single" w:sz="4" w:space="0" w:color="auto"/>
              <w:left w:val="single" w:sz="4" w:space="0" w:color="auto"/>
              <w:bottom w:val="single" w:sz="4" w:space="0" w:color="auto"/>
              <w:right w:val="single" w:sz="4" w:space="0" w:color="auto"/>
            </w:tcBorders>
          </w:tcPr>
          <w:p w14:paraId="0C53FA1D" w14:textId="77777777" w:rsidR="007771DB" w:rsidRPr="001944C9" w:rsidRDefault="007771DB" w:rsidP="00B85A83">
            <w:pPr>
              <w:pStyle w:val="NoSpacing"/>
              <w:tabs>
                <w:tab w:val="left" w:pos="24"/>
              </w:tabs>
              <w:spacing w:after="120" w:line="276" w:lineRule="auto"/>
              <w:rPr>
                <w:rFonts w:ascii="Times New Roman" w:hAnsi="Times New Roman" w:cs="Times New Roman"/>
                <w:b/>
                <w:bCs/>
                <w:sz w:val="20"/>
                <w:szCs w:val="20"/>
                <w:lang w:val="it-IT"/>
              </w:rPr>
            </w:pPr>
            <w:r w:rsidRPr="001944C9">
              <w:rPr>
                <w:rFonts w:ascii="Times New Roman" w:hAnsi="Times New Roman" w:cs="Times New Roman"/>
                <w:b/>
                <w:bCs/>
                <w:sz w:val="20"/>
                <w:szCs w:val="20"/>
                <w:lang w:val="ro-RO" w:eastAsia="ro-RO"/>
              </w:rPr>
              <w:t>Documentație însoțitoare</w:t>
            </w:r>
          </w:p>
          <w:p w14:paraId="71711DF2" w14:textId="77777777" w:rsidR="00C70707" w:rsidRPr="00E447A9" w:rsidRDefault="00C70707" w:rsidP="00C70707">
            <w:pPr>
              <w:pStyle w:val="NoSpacing"/>
              <w:rPr>
                <w:rFonts w:ascii="Times New Roman" w:hAnsi="Times New Roman" w:cs="Times New Roman"/>
                <w:b/>
                <w:bCs/>
                <w:sz w:val="20"/>
                <w:szCs w:val="20"/>
                <w:lang w:val="it-IT"/>
              </w:rPr>
            </w:pPr>
            <w:r w:rsidRPr="00E447A9">
              <w:rPr>
                <w:rFonts w:ascii="Times New Roman" w:hAnsi="Times New Roman" w:cs="Times New Roman"/>
                <w:sz w:val="20"/>
                <w:szCs w:val="20"/>
                <w:lang w:val="it-IT"/>
              </w:rPr>
              <w:t>- Factura fiscală;</w:t>
            </w:r>
          </w:p>
          <w:p w14:paraId="1B96B332" w14:textId="2A56ECFB" w:rsidR="00C70707" w:rsidRDefault="00C70707" w:rsidP="00C70707">
            <w:pPr>
              <w:pStyle w:val="NoSpacing"/>
              <w:rPr>
                <w:rFonts w:ascii="Times New Roman" w:hAnsi="Times New Roman" w:cs="Times New Roman"/>
                <w:sz w:val="20"/>
                <w:szCs w:val="20"/>
                <w:lang w:val="it-IT"/>
              </w:rPr>
            </w:pPr>
            <w:r w:rsidRPr="00E447A9">
              <w:rPr>
                <w:rFonts w:ascii="Times New Roman" w:hAnsi="Times New Roman" w:cs="Times New Roman"/>
                <w:sz w:val="20"/>
                <w:szCs w:val="20"/>
                <w:lang w:val="it-IT"/>
              </w:rPr>
              <w:t>- Declarație de conformitate</w:t>
            </w:r>
            <w:r w:rsidR="009879DC">
              <w:rPr>
                <w:rFonts w:ascii="Times New Roman" w:hAnsi="Times New Roman" w:cs="Times New Roman"/>
                <w:sz w:val="20"/>
                <w:szCs w:val="20"/>
                <w:lang w:val="it-IT"/>
              </w:rPr>
              <w:t>;</w:t>
            </w:r>
          </w:p>
          <w:p w14:paraId="3F0782D3" w14:textId="6C2461E7" w:rsidR="007771DB" w:rsidRPr="001944C9" w:rsidRDefault="009879DC" w:rsidP="009879DC">
            <w:pPr>
              <w:tabs>
                <w:tab w:val="clear" w:pos="632"/>
              </w:tabs>
              <w:spacing w:line="276" w:lineRule="auto"/>
              <w:rPr>
                <w:b/>
                <w:bCs/>
                <w:sz w:val="20"/>
                <w:szCs w:val="20"/>
                <w:lang w:val="it-IT"/>
              </w:rPr>
            </w:pPr>
            <w:r w:rsidRPr="009879DC">
              <w:rPr>
                <w:rFonts w:ascii="Times New Roman" w:eastAsia="Calibri" w:hAnsi="Times New Roman" w:cs="Times New Roman"/>
                <w:sz w:val="20"/>
                <w:szCs w:val="20"/>
                <w:lang w:val="pt-BR" w:eastAsia="en-US"/>
              </w:rPr>
              <w:t>- Certificat de garanție</w:t>
            </w:r>
            <w:r>
              <w:rPr>
                <w:rFonts w:ascii="Times New Roman" w:eastAsia="Calibri" w:hAnsi="Times New Roman" w:cs="Times New Roman"/>
                <w:sz w:val="20"/>
                <w:szCs w:val="20"/>
                <w:lang w:val="pt-BR" w:eastAsia="en-US"/>
              </w:rPr>
              <w:t>.</w:t>
            </w:r>
          </w:p>
        </w:tc>
        <w:tc>
          <w:tcPr>
            <w:tcW w:w="5443" w:type="dxa"/>
            <w:tcBorders>
              <w:top w:val="single" w:sz="4" w:space="0" w:color="auto"/>
              <w:left w:val="single" w:sz="4" w:space="0" w:color="auto"/>
              <w:bottom w:val="single" w:sz="4" w:space="0" w:color="auto"/>
              <w:right w:val="single" w:sz="4" w:space="0" w:color="auto"/>
            </w:tcBorders>
          </w:tcPr>
          <w:p w14:paraId="69F8E32B" w14:textId="77777777" w:rsidR="007771DB" w:rsidRPr="001944C9" w:rsidRDefault="007771DB" w:rsidP="007771DB">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 xml:space="preserve">Ofertantul confirmă prezentarea documentele însoțitoare. </w:t>
            </w:r>
          </w:p>
          <w:p w14:paraId="0C2FD858" w14:textId="77777777" w:rsidR="007771DB" w:rsidRPr="001944C9" w:rsidRDefault="007771DB" w:rsidP="007771DB">
            <w:pPr>
              <w:spacing w:line="276" w:lineRule="auto"/>
              <w:rPr>
                <w:rFonts w:ascii="Times New Roman" w:hAnsi="Times New Roman" w:cs="Times New Roman"/>
                <w:i/>
                <w:sz w:val="20"/>
                <w:szCs w:val="20"/>
              </w:rPr>
            </w:pPr>
          </w:p>
          <w:p w14:paraId="1E32B50B" w14:textId="228B54C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667" w:type="dxa"/>
            <w:tcBorders>
              <w:top w:val="single" w:sz="4" w:space="0" w:color="auto"/>
              <w:left w:val="single" w:sz="4" w:space="0" w:color="auto"/>
              <w:bottom w:val="single" w:sz="4" w:space="0" w:color="auto"/>
              <w:right w:val="single" w:sz="4" w:space="0" w:color="auto"/>
            </w:tcBorders>
          </w:tcPr>
          <w:p w14:paraId="1A58190D" w14:textId="77777777" w:rsidR="007771DB" w:rsidRPr="001944C9" w:rsidRDefault="007771DB" w:rsidP="007771DB">
            <w:pPr>
              <w:spacing w:line="276" w:lineRule="auto"/>
              <w:rPr>
                <w:rFonts w:ascii="Times New Roman" w:hAnsi="Times New Roman" w:cs="Times New Roman"/>
                <w:i/>
                <w:sz w:val="20"/>
                <w:szCs w:val="20"/>
                <w:lang w:val="it-IT"/>
              </w:rPr>
            </w:pPr>
          </w:p>
        </w:tc>
      </w:tr>
      <w:tr w:rsidR="007771DB" w:rsidRPr="001944C9" w14:paraId="00F70B05" w14:textId="77777777" w:rsidTr="00BF6B89">
        <w:trPr>
          <w:trHeight w:val="421"/>
        </w:trPr>
        <w:tc>
          <w:tcPr>
            <w:tcW w:w="7290" w:type="dxa"/>
            <w:tcBorders>
              <w:top w:val="single" w:sz="4" w:space="0" w:color="auto"/>
              <w:left w:val="single" w:sz="4" w:space="0" w:color="auto"/>
              <w:bottom w:val="single" w:sz="4" w:space="0" w:color="auto"/>
              <w:right w:val="single" w:sz="4" w:space="0" w:color="auto"/>
            </w:tcBorders>
          </w:tcPr>
          <w:p w14:paraId="5F02B107" w14:textId="77777777" w:rsidR="007771DB" w:rsidRPr="001944C9" w:rsidRDefault="007771DB" w:rsidP="007771DB">
            <w:pPr>
              <w:spacing w:after="120" w:line="276" w:lineRule="auto"/>
              <w:rPr>
                <w:rFonts w:ascii="Times New Roman" w:hAnsi="Times New Roman" w:cs="Times New Roman"/>
                <w:b/>
                <w:bCs/>
                <w:sz w:val="20"/>
                <w:szCs w:val="20"/>
              </w:rPr>
            </w:pPr>
            <w:r w:rsidRPr="001944C9">
              <w:rPr>
                <w:rFonts w:ascii="Times New Roman" w:hAnsi="Times New Roman" w:cs="Times New Roman"/>
                <w:b/>
                <w:bCs/>
                <w:sz w:val="20"/>
                <w:szCs w:val="20"/>
              </w:rPr>
              <w:t>Livrarea produselor</w:t>
            </w:r>
          </w:p>
          <w:p w14:paraId="5AAAD0C2" w14:textId="7715273F" w:rsidR="007771DB" w:rsidRPr="001944C9" w:rsidRDefault="007771DB" w:rsidP="007771DB">
            <w:pPr>
              <w:pStyle w:val="NoSpacing"/>
              <w:spacing w:line="276" w:lineRule="auto"/>
              <w:jc w:val="both"/>
              <w:rPr>
                <w:rFonts w:ascii="Times New Roman" w:hAnsi="Times New Roman" w:cs="Times New Roman"/>
                <w:sz w:val="20"/>
                <w:szCs w:val="20"/>
                <w:lang w:val="ro-RO" w:eastAsia="ro-RO"/>
              </w:rPr>
            </w:pPr>
            <w:r w:rsidRPr="001944C9">
              <w:rPr>
                <w:rFonts w:ascii="Times New Roman" w:hAnsi="Times New Roman" w:cs="Times New Roman"/>
                <w:sz w:val="20"/>
                <w:szCs w:val="20"/>
                <w:lang w:val="ro-RO" w:eastAsia="ro-RO"/>
              </w:rPr>
              <w:t>Operatorul economic declarat câștigător va livra produsele la sediul Beneficiarului din Str. Energiei, nr. 21, Hotel nr. 2, Corp B, Etaj 1, Cernavodă, jud. Constanța. Operatorul economic va suporta cheltuielile transportului către beneficiar.</w:t>
            </w:r>
          </w:p>
        </w:tc>
        <w:tc>
          <w:tcPr>
            <w:tcW w:w="5443" w:type="dxa"/>
            <w:tcBorders>
              <w:top w:val="single" w:sz="4" w:space="0" w:color="auto"/>
              <w:left w:val="single" w:sz="4" w:space="0" w:color="auto"/>
              <w:bottom w:val="single" w:sz="4" w:space="0" w:color="auto"/>
              <w:right w:val="single" w:sz="4" w:space="0" w:color="auto"/>
            </w:tcBorders>
          </w:tcPr>
          <w:p w14:paraId="66177E43" w14:textId="3A3BB523"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Ofertantul confirmă condițiile de livrare a produselor.</w:t>
            </w:r>
          </w:p>
          <w:p w14:paraId="2E53C933" w14:textId="77777777" w:rsidR="007771DB" w:rsidRPr="001944C9" w:rsidRDefault="007771DB" w:rsidP="007771DB">
            <w:pPr>
              <w:spacing w:line="276" w:lineRule="auto"/>
              <w:rPr>
                <w:rFonts w:ascii="Times New Roman" w:hAnsi="Times New Roman" w:cs="Times New Roman"/>
                <w:i/>
                <w:sz w:val="20"/>
                <w:szCs w:val="20"/>
              </w:rPr>
            </w:pPr>
          </w:p>
          <w:p w14:paraId="5F5A82D7" w14:textId="7777777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2E5A5FBA" w14:textId="77777777" w:rsidR="007771DB" w:rsidRPr="001944C9" w:rsidRDefault="007771DB" w:rsidP="007771DB">
            <w:pPr>
              <w:spacing w:line="276" w:lineRule="auto"/>
              <w:rPr>
                <w:rFonts w:ascii="Times New Roman" w:hAnsi="Times New Roman" w:cs="Times New Roman"/>
                <w:i/>
                <w:sz w:val="20"/>
                <w:szCs w:val="20"/>
                <w:lang w:val="it-IT"/>
              </w:rPr>
            </w:pPr>
          </w:p>
        </w:tc>
        <w:tc>
          <w:tcPr>
            <w:tcW w:w="1667" w:type="dxa"/>
            <w:tcBorders>
              <w:top w:val="single" w:sz="4" w:space="0" w:color="auto"/>
              <w:left w:val="single" w:sz="4" w:space="0" w:color="auto"/>
              <w:bottom w:val="single" w:sz="4" w:space="0" w:color="auto"/>
              <w:right w:val="single" w:sz="4" w:space="0" w:color="auto"/>
            </w:tcBorders>
          </w:tcPr>
          <w:p w14:paraId="5C173271" w14:textId="77777777" w:rsidR="007771DB" w:rsidRPr="001944C9" w:rsidRDefault="007771DB" w:rsidP="007771DB">
            <w:pPr>
              <w:spacing w:line="276" w:lineRule="auto"/>
              <w:rPr>
                <w:rFonts w:ascii="Times New Roman" w:hAnsi="Times New Roman" w:cs="Times New Roman"/>
                <w:i/>
                <w:sz w:val="20"/>
                <w:szCs w:val="20"/>
                <w:lang w:val="it-IT"/>
              </w:rPr>
            </w:pPr>
          </w:p>
        </w:tc>
      </w:tr>
      <w:tr w:rsidR="007771DB" w:rsidRPr="001944C9" w14:paraId="4BAF65A8" w14:textId="77777777" w:rsidTr="00BF6B89">
        <w:trPr>
          <w:trHeight w:val="421"/>
        </w:trPr>
        <w:tc>
          <w:tcPr>
            <w:tcW w:w="7290" w:type="dxa"/>
            <w:tcBorders>
              <w:top w:val="single" w:sz="4" w:space="0" w:color="auto"/>
              <w:left w:val="single" w:sz="4" w:space="0" w:color="auto"/>
              <w:bottom w:val="single" w:sz="4" w:space="0" w:color="auto"/>
              <w:right w:val="single" w:sz="4" w:space="0" w:color="auto"/>
            </w:tcBorders>
          </w:tcPr>
          <w:p w14:paraId="22DBC941" w14:textId="68EFFEB5" w:rsidR="007771DB" w:rsidRPr="001944C9" w:rsidRDefault="007771DB" w:rsidP="00B85A83">
            <w:pPr>
              <w:spacing w:after="120" w:line="276" w:lineRule="auto"/>
              <w:rPr>
                <w:rFonts w:ascii="Times New Roman" w:hAnsi="Times New Roman" w:cs="Times New Roman"/>
                <w:b/>
                <w:bCs/>
                <w:sz w:val="20"/>
                <w:szCs w:val="20"/>
              </w:rPr>
            </w:pPr>
            <w:r w:rsidRPr="001944C9">
              <w:rPr>
                <w:rFonts w:ascii="Times New Roman" w:hAnsi="Times New Roman" w:cs="Times New Roman"/>
                <w:b/>
                <w:bCs/>
                <w:sz w:val="20"/>
                <w:szCs w:val="20"/>
              </w:rPr>
              <w:t>Recepția produselor</w:t>
            </w:r>
            <w:r w:rsidRPr="001944C9">
              <w:rPr>
                <w:rFonts w:ascii="Times New Roman" w:hAnsi="Times New Roman" w:cs="Times New Roman"/>
                <w:b/>
                <w:bCs/>
                <w:sz w:val="20"/>
                <w:szCs w:val="20"/>
              </w:rPr>
              <w:tab/>
            </w:r>
          </w:p>
          <w:p w14:paraId="11AA58A7" w14:textId="145A10BB" w:rsidR="007771DB" w:rsidRPr="001944C9" w:rsidRDefault="007771DB" w:rsidP="007771DB">
            <w:pPr>
              <w:spacing w:line="276" w:lineRule="auto"/>
              <w:jc w:val="left"/>
              <w:rPr>
                <w:rFonts w:ascii="Times New Roman" w:hAnsi="Times New Roman" w:cs="Times New Roman"/>
                <w:b/>
                <w:bCs/>
                <w:sz w:val="20"/>
                <w:szCs w:val="20"/>
              </w:rPr>
            </w:pPr>
            <w:r w:rsidRPr="001944C9">
              <w:rPr>
                <w:rFonts w:ascii="Times New Roman" w:hAnsi="Times New Roman" w:cs="Times New Roman"/>
                <w:sz w:val="20"/>
                <w:szCs w:val="20"/>
              </w:rPr>
              <w:t>Recepția calitativă și cantitativă se va face la locul de livrare în maxim 2 zile lucratoare.</w:t>
            </w:r>
          </w:p>
        </w:tc>
        <w:tc>
          <w:tcPr>
            <w:tcW w:w="5443" w:type="dxa"/>
            <w:tcBorders>
              <w:top w:val="single" w:sz="4" w:space="0" w:color="auto"/>
              <w:left w:val="single" w:sz="4" w:space="0" w:color="auto"/>
              <w:bottom w:val="single" w:sz="4" w:space="0" w:color="auto"/>
              <w:right w:val="single" w:sz="4" w:space="0" w:color="auto"/>
            </w:tcBorders>
          </w:tcPr>
          <w:p w14:paraId="0B99595F" w14:textId="4D7FC880"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Ofertantul confirmă condițiile de recepție a produselor.</w:t>
            </w:r>
          </w:p>
          <w:p w14:paraId="1506358E" w14:textId="77777777" w:rsidR="007771DB" w:rsidRPr="001944C9" w:rsidRDefault="007771DB" w:rsidP="007771DB">
            <w:pPr>
              <w:spacing w:line="276" w:lineRule="auto"/>
              <w:rPr>
                <w:rFonts w:ascii="Times New Roman" w:hAnsi="Times New Roman" w:cs="Times New Roman"/>
                <w:i/>
                <w:sz w:val="20"/>
                <w:szCs w:val="20"/>
              </w:rPr>
            </w:pPr>
          </w:p>
          <w:p w14:paraId="4F17B045" w14:textId="7F9A088A"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667" w:type="dxa"/>
            <w:tcBorders>
              <w:top w:val="single" w:sz="4" w:space="0" w:color="auto"/>
              <w:left w:val="single" w:sz="4" w:space="0" w:color="auto"/>
              <w:bottom w:val="single" w:sz="4" w:space="0" w:color="auto"/>
              <w:right w:val="single" w:sz="4" w:space="0" w:color="auto"/>
            </w:tcBorders>
          </w:tcPr>
          <w:p w14:paraId="5AD22A58" w14:textId="77777777" w:rsidR="007771DB" w:rsidRPr="001944C9" w:rsidRDefault="007771DB" w:rsidP="007771DB">
            <w:pPr>
              <w:spacing w:line="276" w:lineRule="auto"/>
              <w:rPr>
                <w:rFonts w:ascii="Times New Roman" w:hAnsi="Times New Roman" w:cs="Times New Roman"/>
                <w:i/>
                <w:sz w:val="20"/>
                <w:szCs w:val="20"/>
                <w:lang w:val="it-IT"/>
              </w:rPr>
            </w:pPr>
          </w:p>
        </w:tc>
      </w:tr>
      <w:tr w:rsidR="007771DB" w:rsidRPr="001944C9" w14:paraId="68EB9557" w14:textId="77777777" w:rsidTr="00BF6B89">
        <w:trPr>
          <w:trHeight w:val="421"/>
        </w:trPr>
        <w:tc>
          <w:tcPr>
            <w:tcW w:w="7290" w:type="dxa"/>
            <w:tcBorders>
              <w:top w:val="single" w:sz="4" w:space="0" w:color="auto"/>
              <w:left w:val="single" w:sz="4" w:space="0" w:color="auto"/>
              <w:bottom w:val="single" w:sz="4" w:space="0" w:color="auto"/>
              <w:right w:val="single" w:sz="4" w:space="0" w:color="auto"/>
            </w:tcBorders>
          </w:tcPr>
          <w:p w14:paraId="46E1534B" w14:textId="4C3D3271" w:rsidR="007771DB" w:rsidRPr="001944C9" w:rsidRDefault="007771DB" w:rsidP="00B85A83">
            <w:pPr>
              <w:spacing w:after="120" w:line="276" w:lineRule="auto"/>
              <w:rPr>
                <w:rFonts w:ascii="Times New Roman" w:hAnsi="Times New Roman" w:cs="Times New Roman"/>
                <w:b/>
                <w:sz w:val="20"/>
                <w:szCs w:val="20"/>
              </w:rPr>
            </w:pPr>
            <w:r w:rsidRPr="001944C9">
              <w:rPr>
                <w:rFonts w:ascii="Times New Roman" w:hAnsi="Times New Roman" w:cs="Times New Roman"/>
                <w:b/>
                <w:sz w:val="20"/>
                <w:szCs w:val="20"/>
              </w:rPr>
              <w:t>Condiţii de plată</w:t>
            </w:r>
          </w:p>
          <w:p w14:paraId="50AB06D8" w14:textId="1B8B1F6D" w:rsidR="007771DB" w:rsidRPr="001944C9" w:rsidRDefault="007771DB" w:rsidP="007771DB">
            <w:pPr>
              <w:spacing w:line="276" w:lineRule="auto"/>
              <w:rPr>
                <w:rFonts w:ascii="Times New Roman" w:hAnsi="Times New Roman" w:cs="Times New Roman"/>
                <w:sz w:val="20"/>
                <w:szCs w:val="20"/>
              </w:rPr>
            </w:pPr>
            <w:r w:rsidRPr="001944C9">
              <w:rPr>
                <w:rFonts w:ascii="Times New Roman" w:hAnsi="Times New Roman" w:cs="Times New Roman"/>
                <w:sz w:val="20"/>
                <w:szCs w:val="20"/>
              </w:rPr>
              <w:t>Plata produselor se va face după efectuarea recepției produselor și primirea facturii, în termen de maxim 30 de zile, conform prevederilor art.6 alin.(1) lit. b) din Legea nr.72/2013 privind măsurile pentru combaterea întârzierii în executarea obligațiilor de plată a unor sume de bani rezultând din contracte încheiate între profesioniști și între aceștia și autorități contractante. Factura electronică se va transmite prin sistemul național RO E-FACTURA și pe adresa de mail: financiar@nuclearelectricaserv.ro.</w:t>
            </w:r>
          </w:p>
        </w:tc>
        <w:tc>
          <w:tcPr>
            <w:tcW w:w="5443" w:type="dxa"/>
            <w:tcBorders>
              <w:top w:val="single" w:sz="4" w:space="0" w:color="auto"/>
              <w:left w:val="single" w:sz="4" w:space="0" w:color="auto"/>
              <w:bottom w:val="single" w:sz="4" w:space="0" w:color="auto"/>
              <w:right w:val="single" w:sz="4" w:space="0" w:color="auto"/>
            </w:tcBorders>
          </w:tcPr>
          <w:p w14:paraId="4C3277C4" w14:textId="7777777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Ofertantul confirmă termenul de plată.</w:t>
            </w:r>
          </w:p>
          <w:p w14:paraId="4729783D" w14:textId="77777777" w:rsidR="007771DB" w:rsidRPr="001944C9" w:rsidRDefault="007771DB" w:rsidP="007771DB">
            <w:pPr>
              <w:spacing w:line="276" w:lineRule="auto"/>
              <w:rPr>
                <w:rFonts w:ascii="Times New Roman" w:hAnsi="Times New Roman" w:cs="Times New Roman"/>
                <w:i/>
                <w:sz w:val="20"/>
                <w:szCs w:val="20"/>
              </w:rPr>
            </w:pPr>
          </w:p>
          <w:p w14:paraId="1CF6946E" w14:textId="7777777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3AA8F263" w14:textId="77777777" w:rsidR="007771DB" w:rsidRPr="001944C9" w:rsidRDefault="007771DB" w:rsidP="007771DB">
            <w:pPr>
              <w:spacing w:line="276" w:lineRule="auto"/>
              <w:rPr>
                <w:rFonts w:ascii="Times New Roman" w:hAnsi="Times New Roman" w:cs="Times New Roman"/>
                <w:i/>
                <w:sz w:val="20"/>
                <w:szCs w:val="20"/>
                <w:lang w:val="it-IT"/>
              </w:rPr>
            </w:pPr>
          </w:p>
        </w:tc>
        <w:tc>
          <w:tcPr>
            <w:tcW w:w="1667" w:type="dxa"/>
            <w:tcBorders>
              <w:top w:val="single" w:sz="4" w:space="0" w:color="auto"/>
              <w:left w:val="single" w:sz="4" w:space="0" w:color="auto"/>
              <w:bottom w:val="single" w:sz="4" w:space="0" w:color="auto"/>
              <w:right w:val="single" w:sz="4" w:space="0" w:color="auto"/>
            </w:tcBorders>
          </w:tcPr>
          <w:p w14:paraId="7E67A32B" w14:textId="77777777" w:rsidR="007771DB" w:rsidRPr="001944C9" w:rsidRDefault="007771DB" w:rsidP="007771DB">
            <w:pPr>
              <w:spacing w:line="276" w:lineRule="auto"/>
              <w:rPr>
                <w:rFonts w:ascii="Times New Roman" w:hAnsi="Times New Roman" w:cs="Times New Roman"/>
                <w:i/>
                <w:sz w:val="20"/>
                <w:szCs w:val="20"/>
                <w:lang w:val="it-IT"/>
              </w:rPr>
            </w:pPr>
          </w:p>
        </w:tc>
      </w:tr>
    </w:tbl>
    <w:p w14:paraId="36E4E7A6" w14:textId="72EA9996" w:rsidR="006F4207" w:rsidRPr="000060C0" w:rsidRDefault="006F4207" w:rsidP="00547F98">
      <w:pPr>
        <w:autoSpaceDE w:val="0"/>
        <w:spacing w:line="276" w:lineRule="auto"/>
        <w:rPr>
          <w:rFonts w:ascii="Times New Roman" w:hAnsi="Times New Roman" w:cs="Times New Roman"/>
          <w:i/>
          <w:sz w:val="24"/>
          <w:szCs w:val="24"/>
        </w:rPr>
      </w:pPr>
      <w:r w:rsidRPr="000060C0">
        <w:rPr>
          <w:rFonts w:ascii="Times New Roman" w:hAnsi="Times New Roman" w:cs="Times New Roman"/>
          <w:i/>
          <w:sz w:val="24"/>
          <w:szCs w:val="24"/>
        </w:rPr>
        <w:t>Data completării: [ZZ.LL.AAAA]</w:t>
      </w:r>
    </w:p>
    <w:p w14:paraId="06979856" w14:textId="77777777" w:rsidR="006F4207" w:rsidRPr="000060C0" w:rsidRDefault="006F4207"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t>...............................................................................,</w:t>
      </w:r>
    </w:p>
    <w:p w14:paraId="00BBC43B" w14:textId="77777777" w:rsidR="006F4207" w:rsidRPr="000060C0" w:rsidRDefault="006F4207" w:rsidP="00547F98">
      <w:pPr>
        <w:spacing w:line="276" w:lineRule="auto"/>
        <w:jc w:val="center"/>
        <w:rPr>
          <w:rFonts w:ascii="Times New Roman" w:hAnsi="Times New Roman" w:cs="Times New Roman"/>
          <w:i/>
          <w:iCs/>
          <w:sz w:val="24"/>
          <w:szCs w:val="24"/>
          <w:lang w:val="it-IT"/>
        </w:rPr>
      </w:pPr>
      <w:r w:rsidRPr="000060C0">
        <w:rPr>
          <w:rFonts w:ascii="Times New Roman" w:hAnsi="Times New Roman" w:cs="Times New Roman"/>
          <w:i/>
          <w:iCs/>
          <w:sz w:val="24"/>
          <w:szCs w:val="24"/>
          <w:lang w:val="it-IT"/>
        </w:rPr>
        <w:t>(nume, prenume şi semnătură)</w:t>
      </w:r>
    </w:p>
    <w:p w14:paraId="7626CDC7" w14:textId="77777777" w:rsidR="00413394" w:rsidRPr="000060C0" w:rsidRDefault="00413394" w:rsidP="00547F98">
      <w:pPr>
        <w:spacing w:line="276" w:lineRule="auto"/>
        <w:rPr>
          <w:rFonts w:ascii="Times New Roman" w:hAnsi="Times New Roman" w:cs="Times New Roman"/>
          <w:iCs/>
          <w:sz w:val="24"/>
          <w:szCs w:val="24"/>
          <w:lang w:val="it-IT"/>
        </w:rPr>
      </w:pPr>
    </w:p>
    <w:p w14:paraId="6687DE36" w14:textId="2AE89B66" w:rsidR="0067235D" w:rsidRPr="000060C0" w:rsidRDefault="006F4207" w:rsidP="00547F98">
      <w:pPr>
        <w:spacing w:line="276" w:lineRule="auto"/>
        <w:rPr>
          <w:rFonts w:ascii="Times New Roman" w:hAnsi="Times New Roman" w:cs="Times New Roman"/>
          <w:i/>
          <w:sz w:val="24"/>
          <w:szCs w:val="24"/>
          <w:lang w:val="it-IT"/>
        </w:rPr>
      </w:pPr>
      <w:r w:rsidRPr="000060C0">
        <w:rPr>
          <w:rFonts w:ascii="Times New Roman" w:hAnsi="Times New Roman" w:cs="Times New Roman"/>
          <w:iCs/>
          <w:sz w:val="24"/>
          <w:szCs w:val="24"/>
          <w:lang w:val="it-IT"/>
        </w:rPr>
        <w:t>î</w:t>
      </w:r>
      <w:r w:rsidRPr="000060C0">
        <w:rPr>
          <w:rFonts w:ascii="Times New Roman" w:hAnsi="Times New Roman" w:cs="Times New Roman"/>
          <w:sz w:val="24"/>
          <w:szCs w:val="24"/>
          <w:lang w:val="it-IT"/>
        </w:rPr>
        <w:t xml:space="preserve">n calitate de ............................................ legal autorizat să semnez oferta pentru şi în numele ...................................................... </w:t>
      </w:r>
      <w:r w:rsidRPr="000060C0">
        <w:rPr>
          <w:rFonts w:ascii="Times New Roman" w:hAnsi="Times New Roman" w:cs="Times New Roman"/>
          <w:i/>
          <w:sz w:val="24"/>
          <w:szCs w:val="24"/>
          <w:lang w:val="it-IT"/>
        </w:rPr>
        <w:t>(denumir</w:t>
      </w:r>
      <w:r w:rsidR="00214B4E" w:rsidRPr="000060C0">
        <w:rPr>
          <w:rFonts w:ascii="Times New Roman" w:hAnsi="Times New Roman" w:cs="Times New Roman"/>
          <w:i/>
          <w:sz w:val="24"/>
          <w:szCs w:val="24"/>
          <w:lang w:val="it-IT"/>
        </w:rPr>
        <w:t>ea/numele operatorului econom</w:t>
      </w:r>
      <w:r w:rsidR="003352C1" w:rsidRPr="000060C0">
        <w:rPr>
          <w:rFonts w:ascii="Times New Roman" w:hAnsi="Times New Roman" w:cs="Times New Roman"/>
          <w:i/>
          <w:sz w:val="24"/>
          <w:szCs w:val="24"/>
          <w:lang w:val="it-IT"/>
        </w:rPr>
        <w:t>ic</w:t>
      </w:r>
      <w:r w:rsidR="00153398">
        <w:rPr>
          <w:rFonts w:ascii="Times New Roman" w:hAnsi="Times New Roman" w:cs="Times New Roman"/>
          <w:i/>
          <w:sz w:val="24"/>
          <w:szCs w:val="24"/>
          <w:lang w:val="it-IT"/>
        </w:rPr>
        <w:t>.</w:t>
      </w:r>
    </w:p>
    <w:p w14:paraId="1CD63ADB" w14:textId="77777777" w:rsidR="0067235D" w:rsidRPr="000060C0" w:rsidRDefault="0067235D" w:rsidP="00547F98">
      <w:pPr>
        <w:spacing w:line="276" w:lineRule="auto"/>
        <w:rPr>
          <w:rFonts w:ascii="Times New Roman" w:hAnsi="Times New Roman" w:cs="Times New Roman"/>
          <w:i/>
          <w:sz w:val="24"/>
          <w:szCs w:val="24"/>
          <w:lang w:val="it-IT"/>
        </w:rPr>
        <w:sectPr w:rsidR="0067235D" w:rsidRPr="000060C0" w:rsidSect="00AC1EFB">
          <w:pgSz w:w="15840" w:h="12240" w:orient="landscape"/>
          <w:pgMar w:top="1080" w:right="547" w:bottom="720" w:left="720" w:header="432" w:footer="490" w:gutter="0"/>
          <w:cols w:space="720"/>
          <w:docGrid w:linePitch="360"/>
        </w:sectPr>
      </w:pPr>
    </w:p>
    <w:p w14:paraId="7442C0E7" w14:textId="5D685D74"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lastRenderedPageBreak/>
        <w:t>Precizări privind completarea Formularului de propunere tehnică</w:t>
      </w:r>
    </w:p>
    <w:p w14:paraId="3FEF4A0A" w14:textId="77777777"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59F83FAB" w14:textId="77777777"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23AF5B64" w14:textId="77777777"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1951BDC2" w14:textId="77777777" w:rsidR="0067235D" w:rsidRPr="000060C0" w:rsidRDefault="0067235D" w:rsidP="0067235D">
      <w:pPr>
        <w:pStyle w:val="ListParagraph"/>
        <w:numPr>
          <w:ilvl w:val="0"/>
          <w:numId w:val="15"/>
        </w:numPr>
        <w:tabs>
          <w:tab w:val="clear" w:pos="632"/>
          <w:tab w:val="left" w:pos="0"/>
        </w:tabs>
        <w:spacing w:line="276" w:lineRule="auto"/>
        <w:ind w:right="-540"/>
        <w:rPr>
          <w:rFonts w:ascii="Times New Roman" w:hAnsi="Times New Roman"/>
          <w:szCs w:val="24"/>
          <w:lang w:val="it-IT"/>
        </w:rPr>
      </w:pPr>
      <w:r w:rsidRPr="000060C0">
        <w:rPr>
          <w:rFonts w:ascii="Times New Roman" w:hAnsi="Times New Roman"/>
          <w:szCs w:val="24"/>
          <w:lang w:val="it-IT"/>
        </w:rPr>
        <w:t>Pentru fiecare cerință din coloana 1 este obligatorie completarea coloanei 2;</w:t>
      </w:r>
    </w:p>
    <w:p w14:paraId="6FE97851" w14:textId="77777777" w:rsidR="0067235D" w:rsidRPr="005A1705" w:rsidRDefault="0067235D" w:rsidP="0067235D">
      <w:pPr>
        <w:pStyle w:val="ListParagraph"/>
        <w:numPr>
          <w:ilvl w:val="0"/>
          <w:numId w:val="15"/>
        </w:numPr>
        <w:tabs>
          <w:tab w:val="clear" w:pos="632"/>
          <w:tab w:val="left" w:pos="0"/>
        </w:tabs>
        <w:spacing w:line="276" w:lineRule="auto"/>
        <w:rPr>
          <w:rFonts w:ascii="Times New Roman" w:hAnsi="Times New Roman"/>
          <w:b/>
          <w:bCs/>
          <w:szCs w:val="24"/>
          <w:lang w:val="it-IT"/>
        </w:rPr>
      </w:pPr>
      <w:r w:rsidRPr="005A1705">
        <w:rPr>
          <w:rFonts w:ascii="Times New Roman" w:hAnsi="Times New Roman"/>
          <w:b/>
          <w:bCs/>
          <w:szCs w:val="24"/>
          <w:lang w:val="en-US"/>
        </w:rPr>
        <w:t xml:space="preserve">Se </w:t>
      </w:r>
      <w:proofErr w:type="spellStart"/>
      <w:r w:rsidRPr="005A1705">
        <w:rPr>
          <w:rFonts w:ascii="Times New Roman" w:hAnsi="Times New Roman"/>
          <w:b/>
          <w:bCs/>
          <w:szCs w:val="24"/>
          <w:lang w:val="en-US"/>
        </w:rPr>
        <w:t>vor</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trimite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obligatoriu</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fișe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tehnice</w:t>
      </w:r>
      <w:proofErr w:type="spellEnd"/>
      <w:r w:rsidRPr="005A1705">
        <w:rPr>
          <w:rFonts w:ascii="Times New Roman" w:hAnsi="Times New Roman"/>
          <w:b/>
          <w:bCs/>
          <w:szCs w:val="24"/>
          <w:lang w:val="en-US"/>
        </w:rPr>
        <w:t>/</w:t>
      </w:r>
      <w:proofErr w:type="spellStart"/>
      <w:r w:rsidRPr="005A1705">
        <w:rPr>
          <w:rFonts w:ascii="Times New Roman" w:hAnsi="Times New Roman"/>
          <w:b/>
          <w:bCs/>
          <w:szCs w:val="24"/>
          <w:lang w:val="en-US"/>
        </w:rPr>
        <w:t>documente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suport</w:t>
      </w:r>
      <w:proofErr w:type="spellEnd"/>
      <w:r w:rsidRPr="005A1705">
        <w:rPr>
          <w:rFonts w:ascii="Times New Roman" w:hAnsi="Times New Roman"/>
          <w:b/>
          <w:bCs/>
          <w:szCs w:val="24"/>
          <w:lang w:val="en-US"/>
        </w:rPr>
        <w:t xml:space="preserve"> din care </w:t>
      </w:r>
      <w:proofErr w:type="spellStart"/>
      <w:r w:rsidRPr="005A1705">
        <w:rPr>
          <w:rFonts w:ascii="Times New Roman" w:hAnsi="Times New Roman"/>
          <w:b/>
          <w:bCs/>
          <w:szCs w:val="24"/>
          <w:lang w:val="en-US"/>
        </w:rPr>
        <w:t>să</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reiasă</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caracteristicile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tehnice</w:t>
      </w:r>
      <w:proofErr w:type="spellEnd"/>
      <w:r w:rsidRPr="005A1705">
        <w:rPr>
          <w:rFonts w:ascii="Times New Roman" w:hAnsi="Times New Roman"/>
          <w:b/>
          <w:bCs/>
          <w:szCs w:val="24"/>
          <w:lang w:val="en-US"/>
        </w:rPr>
        <w:t xml:space="preserve"> ale </w:t>
      </w:r>
      <w:proofErr w:type="spellStart"/>
      <w:r w:rsidRPr="005A1705">
        <w:rPr>
          <w:rFonts w:ascii="Times New Roman" w:hAnsi="Times New Roman"/>
          <w:b/>
          <w:bCs/>
          <w:szCs w:val="24"/>
          <w:lang w:val="en-US"/>
        </w:rPr>
        <w:t>produselor</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oferate</w:t>
      </w:r>
      <w:proofErr w:type="spellEnd"/>
      <w:r w:rsidRPr="005A1705">
        <w:rPr>
          <w:rFonts w:ascii="Times New Roman" w:hAnsi="Times New Roman"/>
          <w:b/>
          <w:bCs/>
          <w:szCs w:val="24"/>
          <w:lang w:val="en-US"/>
        </w:rPr>
        <w:t xml:space="preserve">; </w:t>
      </w:r>
    </w:p>
    <w:p w14:paraId="6AB9A825"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b/>
          <w:bCs/>
          <w:szCs w:val="24"/>
          <w:lang w:val="it-IT"/>
        </w:rPr>
      </w:pPr>
      <w:r w:rsidRPr="000060C0">
        <w:rPr>
          <w:rFonts w:ascii="Times New Roman" w:hAnsi="Times New Roman"/>
          <w:b/>
          <w:szCs w:val="24"/>
          <w:lang w:val="it-IT"/>
        </w:rPr>
        <w:t>Ofertele vor fi prezentate în limba română;</w:t>
      </w:r>
    </w:p>
    <w:p w14:paraId="6F7482DB"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bCs/>
          <w:szCs w:val="24"/>
          <w:lang w:val="it-IT"/>
        </w:rPr>
      </w:pPr>
      <w:r w:rsidRPr="000060C0">
        <w:rPr>
          <w:rFonts w:ascii="Times New Roman" w:hAnsi="Times New Roman"/>
          <w:bCs/>
          <w:szCs w:val="24"/>
          <w:lang w:val="it-IT"/>
        </w:rPr>
        <w:t xml:space="preserve">Pentru fiecare produs ofertat se va preciza obligatoriu perioada de garantie ofertată (dacă este </w:t>
      </w:r>
    </w:p>
    <w:p w14:paraId="63CD0F95" w14:textId="77777777" w:rsidR="0067235D" w:rsidRPr="000060C0" w:rsidRDefault="0067235D" w:rsidP="0067235D">
      <w:pPr>
        <w:pStyle w:val="ListParagraph"/>
        <w:tabs>
          <w:tab w:val="clear" w:pos="632"/>
          <w:tab w:val="left" w:pos="0"/>
        </w:tabs>
        <w:spacing w:line="276" w:lineRule="auto"/>
        <w:rPr>
          <w:rFonts w:ascii="Times New Roman" w:hAnsi="Times New Roman"/>
          <w:bCs/>
          <w:szCs w:val="24"/>
          <w:lang w:val="it-IT"/>
        </w:rPr>
      </w:pPr>
      <w:r w:rsidRPr="000060C0">
        <w:rPr>
          <w:rFonts w:ascii="Times New Roman" w:hAnsi="Times New Roman"/>
          <w:bCs/>
          <w:szCs w:val="24"/>
          <w:lang w:val="it-IT"/>
        </w:rPr>
        <w:t>cazul);</w:t>
      </w:r>
    </w:p>
    <w:p w14:paraId="4CDBA311"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Toate documentele solicitate în propunerea tehnică vor fi prezentate în limba română;</w:t>
      </w:r>
    </w:p>
    <w:p w14:paraId="210B9826"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Documentele emise într-o altă limbă vor fi însoțite de traducerea în limba română;</w:t>
      </w:r>
    </w:p>
    <w:p w14:paraId="54D89C88"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Propunerea tehnică care nu va fi însoțită de fișe tehnice</w:t>
      </w:r>
      <w:r w:rsidRPr="00D81C0C">
        <w:rPr>
          <w:rFonts w:ascii="Times New Roman" w:hAnsi="Times New Roman"/>
          <w:szCs w:val="24"/>
          <w:lang w:val="it-IT"/>
        </w:rPr>
        <w:t>/documente suport</w:t>
      </w:r>
      <w:r w:rsidRPr="000060C0">
        <w:rPr>
          <w:rFonts w:ascii="Times New Roman" w:hAnsi="Times New Roman"/>
          <w:szCs w:val="24"/>
          <w:lang w:val="it-IT"/>
        </w:rPr>
        <w:t xml:space="preserve">, nu va putea fi analizată din punct de vedere tehnic, iar oferta va fi  declarată </w:t>
      </w:r>
      <w:r w:rsidRPr="000060C0">
        <w:rPr>
          <w:rFonts w:ascii="Times New Roman" w:hAnsi="Times New Roman"/>
          <w:b/>
          <w:szCs w:val="24"/>
          <w:lang w:val="it-IT"/>
        </w:rPr>
        <w:t>inacceptabilă.</w:t>
      </w:r>
    </w:p>
    <w:p w14:paraId="14F9E620"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 xml:space="preserve">Ofertele care nu satisfac corespunzător cerințele solicitate vor fi considerate </w:t>
      </w:r>
      <w:r w:rsidRPr="000060C0">
        <w:rPr>
          <w:rFonts w:ascii="Times New Roman" w:hAnsi="Times New Roman"/>
          <w:b/>
          <w:szCs w:val="24"/>
          <w:lang w:val="it-IT"/>
        </w:rPr>
        <w:t>neconforme</w:t>
      </w:r>
      <w:r w:rsidRPr="000060C0">
        <w:rPr>
          <w:rFonts w:ascii="Times New Roman" w:hAnsi="Times New Roman"/>
          <w:bCs/>
          <w:iCs/>
          <w:szCs w:val="24"/>
          <w:lang w:val="it-IT"/>
        </w:rPr>
        <w:t>.</w:t>
      </w:r>
    </w:p>
    <w:p w14:paraId="51FE0F7F"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Cerințele tehnice solicitate sunt minime si obligatorii. Operatorii economici vor prezenta propunerea tehnică astfel încât să permită identificarea cu usurință a corespondenței cu specificațiile tehnice minime solicitate.</w:t>
      </w:r>
    </w:p>
    <w:p w14:paraId="1AA56BFB" w14:textId="77777777" w:rsidR="0067235D" w:rsidRPr="000060C0" w:rsidRDefault="0067235D" w:rsidP="00DC3564">
      <w:pPr>
        <w:tabs>
          <w:tab w:val="clear" w:pos="632"/>
        </w:tabs>
        <w:spacing w:line="276" w:lineRule="auto"/>
        <w:jc w:val="center"/>
        <w:rPr>
          <w:rFonts w:ascii="Times New Roman" w:hAnsi="Times New Roman" w:cs="Times New Roman"/>
          <w:sz w:val="24"/>
          <w:szCs w:val="24"/>
          <w:lang w:val="it-IT"/>
        </w:rPr>
      </w:pPr>
    </w:p>
    <w:p w14:paraId="572C44CA" w14:textId="77777777" w:rsidR="0067235D" w:rsidRPr="000060C0" w:rsidRDefault="0067235D" w:rsidP="0067235D">
      <w:pPr>
        <w:pStyle w:val="ListParagraph"/>
        <w:numPr>
          <w:ilvl w:val="0"/>
          <w:numId w:val="15"/>
        </w:numPr>
        <w:spacing w:line="276" w:lineRule="auto"/>
        <w:rPr>
          <w:rFonts w:ascii="Times New Roman" w:hAnsi="Times New Roman"/>
          <w:szCs w:val="24"/>
          <w:lang w:val="it-IT"/>
        </w:rPr>
      </w:pPr>
      <w:r w:rsidRPr="000060C0">
        <w:rPr>
          <w:rFonts w:ascii="Times New Roman" w:hAnsi="Times New Roman"/>
          <w:szCs w:val="24"/>
          <w:lang w:val="it-IT"/>
        </w:rPr>
        <w:t xml:space="preserve">În lipsa depunerii Formularului 2, se acceptă </w:t>
      </w:r>
      <w:r w:rsidRPr="000060C0">
        <w:rPr>
          <w:rFonts w:ascii="Times New Roman" w:hAnsi="Times New Roman"/>
          <w:b/>
          <w:bCs/>
          <w:szCs w:val="24"/>
          <w:lang w:val="it-IT"/>
        </w:rPr>
        <w:t xml:space="preserve">Declarația pe propria răspundere </w:t>
      </w:r>
      <w:r w:rsidRPr="000060C0">
        <w:rPr>
          <w:rFonts w:ascii="Times New Roman" w:hAnsi="Times New Roman"/>
          <w:szCs w:val="24"/>
          <w:lang w:val="it-IT"/>
        </w:rPr>
        <w:t>a ofertantului prin care își asumă că produsul/produsele îndeplinește/îndeplinesc cerințele tehnice solicitate de autoritatea contractantă conform Formularului 2.</w:t>
      </w:r>
    </w:p>
    <w:p w14:paraId="5857D398" w14:textId="77777777" w:rsidR="0067235D" w:rsidRPr="000060C0" w:rsidRDefault="0067235D" w:rsidP="0067235D">
      <w:pPr>
        <w:spacing w:line="276" w:lineRule="auto"/>
        <w:jc w:val="center"/>
        <w:rPr>
          <w:rFonts w:ascii="Times New Roman" w:hAnsi="Times New Roman" w:cs="Times New Roman"/>
          <w:sz w:val="24"/>
          <w:szCs w:val="24"/>
          <w:lang w:val="it-IT"/>
        </w:rPr>
      </w:pPr>
    </w:p>
    <w:p w14:paraId="3C5D62BC" w14:textId="77777777" w:rsidR="0067235D" w:rsidRPr="000060C0" w:rsidRDefault="0067235D" w:rsidP="0067235D">
      <w:pPr>
        <w:pStyle w:val="ListParagraph"/>
        <w:numPr>
          <w:ilvl w:val="0"/>
          <w:numId w:val="15"/>
        </w:numPr>
        <w:spacing w:line="276" w:lineRule="auto"/>
        <w:rPr>
          <w:rFonts w:ascii="Times New Roman" w:hAnsi="Times New Roman"/>
          <w:szCs w:val="24"/>
          <w:lang w:val="it-IT"/>
        </w:rPr>
      </w:pPr>
      <w:r w:rsidRPr="000060C0">
        <w:rPr>
          <w:rFonts w:ascii="Times New Roman" w:hAnsi="Times New Roman"/>
          <w:szCs w:val="24"/>
          <w:lang w:val="it-IT"/>
        </w:rPr>
        <w:t xml:space="preserve">De asemenea, Autoritatea contractantă acceptă </w:t>
      </w:r>
      <w:r w:rsidRPr="000060C0">
        <w:rPr>
          <w:rFonts w:ascii="Times New Roman" w:hAnsi="Times New Roman"/>
          <w:b/>
          <w:bCs/>
          <w:szCs w:val="24"/>
          <w:lang w:val="it-IT"/>
        </w:rPr>
        <w:t xml:space="preserve">Oferta comercială </w:t>
      </w:r>
      <w:r w:rsidRPr="000060C0">
        <w:rPr>
          <w:rFonts w:ascii="Times New Roman" w:hAnsi="Times New Roman"/>
          <w:szCs w:val="24"/>
          <w:lang w:val="it-IT"/>
        </w:rPr>
        <w:t>a ofertantului care îndeplinește în integralitate specificațiile tehnice solicitate în Formularul 2.</w:t>
      </w:r>
    </w:p>
    <w:p w14:paraId="3DC60AB1" w14:textId="77777777" w:rsidR="0067235D" w:rsidRPr="000060C0" w:rsidRDefault="0067235D" w:rsidP="00547F98">
      <w:pPr>
        <w:spacing w:line="276" w:lineRule="auto"/>
        <w:rPr>
          <w:rFonts w:ascii="Times New Roman" w:hAnsi="Times New Roman" w:cs="Times New Roman"/>
          <w:i/>
          <w:sz w:val="24"/>
          <w:szCs w:val="24"/>
          <w:lang w:val="it-IT"/>
        </w:rPr>
      </w:pPr>
    </w:p>
    <w:p w14:paraId="791EB7AD" w14:textId="77777777" w:rsidR="0067235D" w:rsidRPr="000060C0" w:rsidRDefault="0067235D" w:rsidP="00547F98">
      <w:pPr>
        <w:spacing w:line="276" w:lineRule="auto"/>
        <w:rPr>
          <w:rFonts w:ascii="Times New Roman" w:hAnsi="Times New Roman" w:cs="Times New Roman"/>
          <w:i/>
          <w:sz w:val="24"/>
          <w:szCs w:val="24"/>
          <w:lang w:val="it-IT"/>
        </w:rPr>
      </w:pPr>
    </w:p>
    <w:p w14:paraId="0AB6F938" w14:textId="77777777" w:rsidR="0067235D" w:rsidRPr="000060C0" w:rsidRDefault="0067235D" w:rsidP="00547F98">
      <w:pPr>
        <w:spacing w:line="276" w:lineRule="auto"/>
        <w:rPr>
          <w:rFonts w:ascii="Times New Roman" w:hAnsi="Times New Roman" w:cs="Times New Roman"/>
          <w:i/>
          <w:sz w:val="24"/>
          <w:szCs w:val="24"/>
          <w:lang w:val="it-IT"/>
        </w:rPr>
      </w:pPr>
    </w:p>
    <w:p w14:paraId="5BAF6F96" w14:textId="77777777" w:rsidR="0067235D" w:rsidRPr="000060C0" w:rsidRDefault="0067235D" w:rsidP="00547F98">
      <w:pPr>
        <w:spacing w:line="276" w:lineRule="auto"/>
        <w:rPr>
          <w:rFonts w:ascii="Times New Roman" w:hAnsi="Times New Roman" w:cs="Times New Roman"/>
          <w:i/>
          <w:sz w:val="24"/>
          <w:szCs w:val="24"/>
          <w:lang w:val="it-IT"/>
        </w:rPr>
      </w:pPr>
    </w:p>
    <w:p w14:paraId="0A6B3EC9" w14:textId="77777777" w:rsidR="0067235D" w:rsidRPr="000060C0" w:rsidRDefault="0067235D" w:rsidP="00547F98">
      <w:pPr>
        <w:spacing w:line="276" w:lineRule="auto"/>
        <w:rPr>
          <w:rFonts w:ascii="Times New Roman" w:hAnsi="Times New Roman" w:cs="Times New Roman"/>
          <w:i/>
          <w:sz w:val="24"/>
          <w:szCs w:val="24"/>
          <w:lang w:val="it-IT"/>
        </w:rPr>
      </w:pPr>
    </w:p>
    <w:p w14:paraId="7069A21A" w14:textId="77777777" w:rsidR="0067235D" w:rsidRPr="000060C0" w:rsidRDefault="0067235D" w:rsidP="00547F98">
      <w:pPr>
        <w:spacing w:line="276" w:lineRule="auto"/>
        <w:rPr>
          <w:rFonts w:ascii="Times New Roman" w:hAnsi="Times New Roman" w:cs="Times New Roman"/>
          <w:i/>
          <w:sz w:val="24"/>
          <w:szCs w:val="24"/>
          <w:lang w:val="it-IT"/>
        </w:rPr>
      </w:pPr>
    </w:p>
    <w:p w14:paraId="0D13B49C" w14:textId="77777777" w:rsidR="0067235D" w:rsidRPr="000060C0" w:rsidRDefault="0067235D" w:rsidP="00547F98">
      <w:pPr>
        <w:spacing w:line="276" w:lineRule="auto"/>
        <w:rPr>
          <w:rFonts w:ascii="Times New Roman" w:hAnsi="Times New Roman" w:cs="Times New Roman"/>
          <w:i/>
          <w:sz w:val="24"/>
          <w:szCs w:val="24"/>
          <w:lang w:val="it-IT"/>
        </w:rPr>
      </w:pPr>
    </w:p>
    <w:p w14:paraId="70B2A241" w14:textId="77777777" w:rsidR="0067235D" w:rsidRDefault="0067235D" w:rsidP="00547F98">
      <w:pPr>
        <w:spacing w:line="276" w:lineRule="auto"/>
        <w:rPr>
          <w:rFonts w:ascii="Times New Roman" w:hAnsi="Times New Roman" w:cs="Times New Roman"/>
          <w:i/>
          <w:sz w:val="24"/>
          <w:szCs w:val="24"/>
          <w:lang w:val="it-IT"/>
        </w:rPr>
      </w:pPr>
    </w:p>
    <w:p w14:paraId="675479ED" w14:textId="77777777" w:rsidR="00BB29DE" w:rsidRPr="000060C0" w:rsidRDefault="00BB29DE" w:rsidP="00547F98">
      <w:pPr>
        <w:spacing w:line="276" w:lineRule="auto"/>
        <w:rPr>
          <w:rFonts w:ascii="Times New Roman" w:hAnsi="Times New Roman" w:cs="Times New Roman"/>
          <w:i/>
          <w:sz w:val="24"/>
          <w:szCs w:val="24"/>
          <w:lang w:val="it-IT"/>
        </w:rPr>
      </w:pPr>
    </w:p>
    <w:p w14:paraId="0E945BE3" w14:textId="77777777" w:rsidR="0067235D" w:rsidRPr="000060C0" w:rsidRDefault="0067235D" w:rsidP="00547F98">
      <w:pPr>
        <w:spacing w:line="276" w:lineRule="auto"/>
        <w:rPr>
          <w:rFonts w:ascii="Times New Roman" w:hAnsi="Times New Roman" w:cs="Times New Roman"/>
          <w:i/>
          <w:sz w:val="24"/>
          <w:szCs w:val="24"/>
          <w:lang w:val="it-IT"/>
        </w:rPr>
      </w:pPr>
    </w:p>
    <w:p w14:paraId="47740EF1" w14:textId="77777777" w:rsidR="0067235D" w:rsidRPr="000060C0" w:rsidRDefault="0067235D" w:rsidP="00547F98">
      <w:pPr>
        <w:spacing w:line="276" w:lineRule="auto"/>
        <w:rPr>
          <w:rFonts w:ascii="Times New Roman" w:hAnsi="Times New Roman" w:cs="Times New Roman"/>
          <w:i/>
          <w:sz w:val="24"/>
          <w:szCs w:val="24"/>
          <w:lang w:val="it-IT"/>
        </w:rPr>
      </w:pPr>
    </w:p>
    <w:p w14:paraId="79555A65" w14:textId="77777777" w:rsidR="0067235D" w:rsidRPr="000060C0" w:rsidRDefault="0067235D" w:rsidP="00547F98">
      <w:pPr>
        <w:spacing w:line="276" w:lineRule="auto"/>
        <w:rPr>
          <w:rFonts w:ascii="Times New Roman" w:hAnsi="Times New Roman" w:cs="Times New Roman"/>
          <w:i/>
          <w:sz w:val="24"/>
          <w:szCs w:val="24"/>
          <w:lang w:val="it-IT"/>
        </w:rPr>
      </w:pPr>
    </w:p>
    <w:p w14:paraId="1336B231" w14:textId="2E4C434F" w:rsidR="0067235D" w:rsidRPr="000060C0" w:rsidRDefault="0067235D" w:rsidP="0067235D">
      <w:pPr>
        <w:spacing w:line="276" w:lineRule="auto"/>
        <w:ind w:right="318"/>
        <w:jc w:val="left"/>
        <w:rPr>
          <w:rFonts w:ascii="Times New Roman" w:hAnsi="Times New Roman" w:cs="Times New Roman"/>
          <w:sz w:val="24"/>
          <w:szCs w:val="24"/>
        </w:rPr>
      </w:pPr>
      <w:r w:rsidRPr="000060C0">
        <w:rPr>
          <w:rFonts w:ascii="Times New Roman" w:hAnsi="Times New Roman" w:cs="Times New Roman"/>
          <w:sz w:val="24"/>
          <w:szCs w:val="24"/>
        </w:rPr>
        <w:lastRenderedPageBreak/>
        <w:t xml:space="preserve">OPERATORUL ECONOMIC                                                                                          </w:t>
      </w:r>
      <w:r w:rsidRPr="000060C0">
        <w:rPr>
          <w:rFonts w:ascii="Times New Roman" w:hAnsi="Times New Roman" w:cs="Times New Roman"/>
          <w:b/>
          <w:sz w:val="24"/>
          <w:szCs w:val="24"/>
        </w:rPr>
        <w:t>Formular nr. 3</w:t>
      </w:r>
      <w:r w:rsidRPr="000060C0">
        <w:rPr>
          <w:rFonts w:ascii="Times New Roman" w:hAnsi="Times New Roman" w:cs="Times New Roman"/>
          <w:sz w:val="24"/>
          <w:szCs w:val="24"/>
        </w:rPr>
        <w:br/>
        <w:t xml:space="preserve">     …………........................</w:t>
      </w:r>
      <w:r w:rsidRPr="000060C0">
        <w:rPr>
          <w:rFonts w:ascii="Times New Roman" w:hAnsi="Times New Roman" w:cs="Times New Roman"/>
          <w:sz w:val="24"/>
          <w:szCs w:val="24"/>
        </w:rPr>
        <w:br/>
        <w:t xml:space="preserve">          (</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p w14:paraId="407FF717" w14:textId="77777777" w:rsidR="0067235D" w:rsidRPr="000060C0" w:rsidRDefault="0067235D" w:rsidP="00547F98">
      <w:pPr>
        <w:spacing w:line="276" w:lineRule="auto"/>
        <w:ind w:right="318"/>
        <w:jc w:val="center"/>
        <w:rPr>
          <w:rFonts w:ascii="Times New Roman" w:hAnsi="Times New Roman" w:cs="Times New Roman"/>
          <w:sz w:val="24"/>
          <w:szCs w:val="24"/>
        </w:rPr>
      </w:pPr>
    </w:p>
    <w:p w14:paraId="099873A7" w14:textId="77777777" w:rsidR="0067235D" w:rsidRPr="000060C0" w:rsidRDefault="0067235D" w:rsidP="00547F98">
      <w:pPr>
        <w:spacing w:line="276" w:lineRule="auto"/>
        <w:ind w:right="318"/>
        <w:jc w:val="center"/>
        <w:rPr>
          <w:rFonts w:ascii="Times New Roman" w:hAnsi="Times New Roman" w:cs="Times New Roman"/>
          <w:b/>
          <w:sz w:val="24"/>
          <w:szCs w:val="24"/>
          <w:lang w:val="it-IT"/>
        </w:rPr>
      </w:pPr>
    </w:p>
    <w:p w14:paraId="05F9EF11" w14:textId="3FDCC321"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DECLARATIE</w:t>
      </w:r>
    </w:p>
    <w:p w14:paraId="605505FD" w14:textId="30CD85E0"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privind neîncadrarea în situaţiile prevăzute la art. 59 - 60 din Legea nr. 98/2016</w:t>
      </w:r>
    </w:p>
    <w:p w14:paraId="78C7C317"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38D39832" w14:textId="77777777" w:rsidR="00892C44" w:rsidRPr="000060C0" w:rsidRDefault="00892C44" w:rsidP="00547F98">
      <w:pPr>
        <w:spacing w:line="276" w:lineRule="auto"/>
        <w:ind w:right="318"/>
        <w:jc w:val="center"/>
        <w:rPr>
          <w:rFonts w:ascii="Times New Roman" w:hAnsi="Times New Roman" w:cs="Times New Roman"/>
          <w:b/>
          <w:sz w:val="24"/>
          <w:szCs w:val="24"/>
          <w:lang w:val="it-IT"/>
        </w:rPr>
      </w:pPr>
    </w:p>
    <w:p w14:paraId="28829579" w14:textId="180B4F8F" w:rsidR="00892C44" w:rsidRPr="000060C0" w:rsidRDefault="00244056" w:rsidP="00547F98">
      <w:pPr>
        <w:tabs>
          <w:tab w:val="left" w:pos="0"/>
        </w:tabs>
        <w:spacing w:line="276" w:lineRule="auto"/>
        <w:ind w:right="57"/>
        <w:contextualSpacing/>
        <w:rPr>
          <w:rFonts w:ascii="Times New Roman" w:hAnsi="Times New Roman" w:cs="Times New Roman"/>
          <w:sz w:val="24"/>
          <w:szCs w:val="24"/>
          <w:lang w:val="it-IT"/>
        </w:rPr>
      </w:pPr>
      <w:r w:rsidRPr="000060C0">
        <w:rPr>
          <w:rFonts w:ascii="Times New Roman" w:hAnsi="Times New Roman" w:cs="Times New Roman"/>
          <w:sz w:val="24"/>
          <w:szCs w:val="24"/>
          <w:lang w:val="it-IT"/>
        </w:rPr>
        <w:tab/>
      </w:r>
      <w:r w:rsidR="00892C44" w:rsidRPr="000060C0">
        <w:rPr>
          <w:rFonts w:ascii="Times New Roman" w:hAnsi="Times New Roman" w:cs="Times New Roman"/>
          <w:sz w:val="24"/>
          <w:szCs w:val="24"/>
          <w:lang w:val="it-IT"/>
        </w:rPr>
        <w:t xml:space="preserve">Subsemnatul …………………………………………………. reprezentant legal/ împuternicit al </w:t>
      </w:r>
      <w:r w:rsidR="00892C44" w:rsidRPr="000060C0">
        <w:rPr>
          <w:rFonts w:ascii="Times New Roman" w:hAnsi="Times New Roman" w:cs="Times New Roman"/>
          <w:i/>
          <w:iCs/>
          <w:sz w:val="24"/>
          <w:szCs w:val="24"/>
          <w:lang w:val="it-IT"/>
        </w:rPr>
        <w:t>…………………………..(datele operatorului economic)</w:t>
      </w:r>
      <w:r w:rsidR="00892C44" w:rsidRPr="000060C0">
        <w:rPr>
          <w:rFonts w:ascii="Times New Roman" w:hAnsi="Times New Roman" w:cs="Times New Roman"/>
          <w:sz w:val="24"/>
          <w:szCs w:val="24"/>
          <w:lang w:val="it-IT"/>
        </w:rPr>
        <w:t xml:space="preserve">, în calitate de </w:t>
      </w:r>
      <w:r w:rsidR="00892C44" w:rsidRPr="000060C0">
        <w:rPr>
          <w:rFonts w:ascii="Times New Roman" w:hAnsi="Times New Roman" w:cs="Times New Roman"/>
          <w:b/>
          <w:bCs/>
          <w:i/>
          <w:iCs/>
          <w:sz w:val="24"/>
          <w:szCs w:val="24"/>
          <w:lang w:val="it-IT"/>
        </w:rPr>
        <w:t xml:space="preserve">□ </w:t>
      </w:r>
      <w:r w:rsidR="00892C44" w:rsidRPr="000060C0">
        <w:rPr>
          <w:rFonts w:ascii="Times New Roman" w:hAnsi="Times New Roman" w:cs="Times New Roman"/>
          <w:i/>
          <w:iCs/>
          <w:sz w:val="24"/>
          <w:szCs w:val="24"/>
          <w:lang w:val="it-IT"/>
        </w:rPr>
        <w:t xml:space="preserve">ofertant individual/ </w:t>
      </w:r>
      <w:r w:rsidR="00892C44" w:rsidRPr="000060C0">
        <w:rPr>
          <w:rFonts w:ascii="Times New Roman" w:hAnsi="Times New Roman" w:cs="Times New Roman"/>
          <w:b/>
          <w:bCs/>
          <w:i/>
          <w:iCs/>
          <w:sz w:val="24"/>
          <w:szCs w:val="24"/>
          <w:lang w:val="it-IT"/>
        </w:rPr>
        <w:t xml:space="preserve">□ </w:t>
      </w:r>
      <w:r w:rsidR="00892C44" w:rsidRPr="000060C0">
        <w:rPr>
          <w:rFonts w:ascii="Times New Roman" w:hAnsi="Times New Roman" w:cs="Times New Roman"/>
          <w:i/>
          <w:iCs/>
          <w:sz w:val="24"/>
          <w:szCs w:val="24"/>
          <w:lang w:val="it-IT"/>
        </w:rPr>
        <w:t xml:space="preserve">ofertant asociat/ </w:t>
      </w:r>
      <w:r w:rsidR="00892C44" w:rsidRPr="000060C0">
        <w:rPr>
          <w:rFonts w:ascii="Times New Roman" w:hAnsi="Times New Roman" w:cs="Times New Roman"/>
          <w:b/>
          <w:bCs/>
          <w:i/>
          <w:iCs/>
          <w:sz w:val="24"/>
          <w:szCs w:val="24"/>
          <w:lang w:val="it-IT"/>
        </w:rPr>
        <w:t xml:space="preserve">□ </w:t>
      </w:r>
      <w:r w:rsidR="00892C44" w:rsidRPr="000060C0">
        <w:rPr>
          <w:rFonts w:ascii="Times New Roman" w:hAnsi="Times New Roman" w:cs="Times New Roman"/>
          <w:i/>
          <w:iCs/>
          <w:sz w:val="24"/>
          <w:szCs w:val="24"/>
          <w:lang w:val="it-IT"/>
        </w:rPr>
        <w:t>subcontractant</w:t>
      </w:r>
      <w:r w:rsidR="00892C44" w:rsidRPr="000060C0">
        <w:rPr>
          <w:rFonts w:ascii="Times New Roman" w:hAnsi="Times New Roman" w:cs="Times New Roman"/>
          <w:sz w:val="24"/>
          <w:szCs w:val="24"/>
          <w:lang w:val="it-IT"/>
        </w:rPr>
        <w:t xml:space="preserve"> </w:t>
      </w:r>
      <w:bookmarkStart w:id="2" w:name="_Hlk74750855"/>
      <w:r w:rsidR="00892C44" w:rsidRPr="000060C0">
        <w:rPr>
          <w:rFonts w:ascii="Times New Roman" w:hAnsi="Times New Roman" w:cs="Times New Roman"/>
          <w:sz w:val="24"/>
          <w:szCs w:val="24"/>
          <w:lang w:val="it-IT"/>
        </w:rPr>
        <w:t>la achiziția public</w:t>
      </w:r>
      <w:r w:rsidR="00DC1017" w:rsidRPr="000060C0">
        <w:rPr>
          <w:rFonts w:ascii="Times New Roman" w:hAnsi="Times New Roman" w:cs="Times New Roman"/>
          <w:sz w:val="24"/>
          <w:szCs w:val="24"/>
          <w:lang w:val="it-IT"/>
        </w:rPr>
        <w:t>ă</w:t>
      </w:r>
      <w:r w:rsidR="00892C44" w:rsidRPr="000060C0">
        <w:rPr>
          <w:rFonts w:ascii="Times New Roman" w:hAnsi="Times New Roman" w:cs="Times New Roman"/>
          <w:sz w:val="24"/>
          <w:szCs w:val="24"/>
          <w:lang w:val="it-IT"/>
        </w:rPr>
        <w:t xml:space="preserve"> </w:t>
      </w:r>
      <w:r w:rsidR="00892C44" w:rsidRPr="000060C0">
        <w:rPr>
          <w:rFonts w:ascii="Times New Roman" w:hAnsi="Times New Roman" w:cs="Times New Roman"/>
          <w:sz w:val="24"/>
          <w:szCs w:val="24"/>
          <w:lang w:val="pt-BR"/>
        </w:rPr>
        <w:t xml:space="preserve">de </w:t>
      </w:r>
      <w:r w:rsidR="00DC1017" w:rsidRPr="000060C0">
        <w:rPr>
          <w:rFonts w:ascii="Times New Roman" w:hAnsi="Times New Roman" w:cs="Times New Roman"/>
          <w:b/>
          <w:bCs/>
          <w:sz w:val="24"/>
          <w:szCs w:val="24"/>
          <w:lang w:val="pt-BR"/>
        </w:rPr>
        <w:t>„</w:t>
      </w:r>
      <w:r w:rsidR="004F05B1" w:rsidRPr="004F05B1">
        <w:rPr>
          <w:rFonts w:ascii="Times New Roman" w:eastAsia="Calibri" w:hAnsi="Times New Roman" w:cs="Times New Roman"/>
          <w:b/>
          <w:bCs/>
          <w:sz w:val="24"/>
          <w:szCs w:val="24"/>
        </w:rPr>
        <w:t>Stații de lucru</w:t>
      </w:r>
      <w:r w:rsidR="00DC1017" w:rsidRPr="000060C0">
        <w:rPr>
          <w:rFonts w:ascii="Times New Roman" w:hAnsi="Times New Roman" w:cs="Times New Roman"/>
          <w:b/>
          <w:bCs/>
          <w:sz w:val="24"/>
          <w:szCs w:val="24"/>
        </w:rPr>
        <w:t>”</w:t>
      </w:r>
      <w:r w:rsidR="00AC3C8A" w:rsidRPr="000060C0">
        <w:rPr>
          <w:rFonts w:ascii="Times New Roman" w:hAnsi="Times New Roman" w:cs="Times New Roman"/>
          <w:b/>
          <w:bCs/>
          <w:sz w:val="24"/>
          <w:szCs w:val="24"/>
        </w:rPr>
        <w:t>,</w:t>
      </w:r>
      <w:r w:rsidR="00892C44" w:rsidRPr="000060C0">
        <w:rPr>
          <w:rFonts w:ascii="Times New Roman" w:hAnsi="Times New Roman" w:cs="Times New Roman"/>
          <w:sz w:val="24"/>
          <w:szCs w:val="24"/>
          <w:lang w:val="it-IT"/>
        </w:rPr>
        <w:t xml:space="preserve"> organizată de Nuclearelectrica Serv S.R.L.,</w:t>
      </w:r>
      <w:bookmarkEnd w:id="2"/>
      <w:r w:rsidR="00892C44" w:rsidRPr="000060C0">
        <w:rPr>
          <w:rFonts w:ascii="Times New Roman" w:hAnsi="Times New Roman" w:cs="Times New Roman"/>
          <w:sz w:val="24"/>
          <w:szCs w:val="24"/>
          <w:lang w:val="it-IT"/>
        </w:rPr>
        <w:t xml:space="preserve"> declar pe propria răspundere, sub sancţiunea excluderii din procedura si sub sancţiunile aplicate faptei de fals in acte publice, că nu mă regăsesc in niciuna din situatiile de excludere prevazute  la art. 59 – 60  din Legea nr.</w:t>
      </w:r>
      <w:r w:rsidR="00F60E17" w:rsidRPr="000060C0">
        <w:rPr>
          <w:rFonts w:ascii="Times New Roman" w:hAnsi="Times New Roman" w:cs="Times New Roman"/>
          <w:sz w:val="24"/>
          <w:szCs w:val="24"/>
          <w:lang w:val="it-IT"/>
        </w:rPr>
        <w:t xml:space="preserve"> </w:t>
      </w:r>
      <w:r w:rsidR="00892C44" w:rsidRPr="000060C0">
        <w:rPr>
          <w:rFonts w:ascii="Times New Roman" w:hAnsi="Times New Roman" w:cs="Times New Roman"/>
          <w:sz w:val="24"/>
          <w:szCs w:val="24"/>
          <w:lang w:val="it-IT"/>
        </w:rPr>
        <w:t xml:space="preserve">98/2016, respectiv: </w:t>
      </w:r>
    </w:p>
    <w:p w14:paraId="34AD1E98" w14:textId="77777777" w:rsidR="00892C44" w:rsidRPr="000060C0" w:rsidRDefault="00892C44" w:rsidP="00547F98">
      <w:pPr>
        <w:tabs>
          <w:tab w:val="left" w:pos="0"/>
        </w:tabs>
        <w:spacing w:line="276" w:lineRule="auto"/>
        <w:ind w:right="57"/>
        <w:contextualSpacing/>
        <w:rPr>
          <w:rFonts w:ascii="Times New Roman" w:hAnsi="Times New Roman" w:cs="Times New Roman"/>
          <w:sz w:val="24"/>
          <w:szCs w:val="24"/>
          <w:lang w:val="it-IT"/>
        </w:rPr>
      </w:pPr>
    </w:p>
    <w:p w14:paraId="707B8CAD" w14:textId="77777777" w:rsidR="00892C44" w:rsidRPr="000060C0"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0060C0">
        <w:rPr>
          <w:rFonts w:ascii="Times New Roman" w:hAnsi="Times New Roman" w:cs="Times New Roman"/>
          <w:sz w:val="24"/>
          <w:szCs w:val="24"/>
          <w:lang w:val="it-IT"/>
        </w:rPr>
        <w:t xml:space="preserve">nu am drept membri în cadrul consiliului de administrație/organului de conducere sau de supervizare  persoane care sunt soț/soție, rudă sau afin până la gradul al doilea inclusiv ori care se află în relații comerciale cu persoane cu funcții de decizie în cadrul autorității contractante sau al furnizorului de servicii de achiziție implicat în procedura de atribuire; </w:t>
      </w:r>
    </w:p>
    <w:p w14:paraId="4ED0B26C" w14:textId="77777777" w:rsidR="00892C44" w:rsidRPr="000060C0"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0060C0">
        <w:rPr>
          <w:rFonts w:ascii="Times New Roman" w:hAnsi="Times New Roman" w:cs="Times New Roman"/>
          <w:sz w:val="24"/>
          <w:szCs w:val="24"/>
          <w:lang w:val="it-IT"/>
        </w:rPr>
        <w:t>nu am acționari ori asociați semnificativi persoane care sunt soț/soție, rudă sau afin până la gradul al doilea inclusiv ori care se află în relații comerciale cu persoane cu funcții de decizie în cadrul autorității contractante sau al furnizorului de servicii de achiziție implicat în procedura de atribuire;</w:t>
      </w:r>
    </w:p>
    <w:p w14:paraId="3759B087" w14:textId="77777777" w:rsidR="00892C44" w:rsidRPr="000060C0"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i/>
          <w:sz w:val="24"/>
          <w:szCs w:val="24"/>
          <w:lang w:val="it-IT"/>
        </w:rPr>
      </w:pPr>
      <w:r w:rsidRPr="000060C0">
        <w:rPr>
          <w:rFonts w:ascii="Times New Roman" w:hAnsi="Times New Roman" w:cs="Times New Roman"/>
          <w:sz w:val="24"/>
          <w:szCs w:val="24"/>
          <w:lang w:val="it-IT"/>
        </w:rPr>
        <w:t xml:space="preserve">nu am nominalizat printre principalele persoane desemnate pentru executarea contractului persoane care sunt soț/soție, rudă sau afin până la gradul al doilea inclusiv ori care se află în relații comerciale cu persoane cu funcții de decizie în cadrul autorității contractante sau al furnizorului de servicii de achiziție implicat în procedura de atribuire </w:t>
      </w:r>
      <w:r w:rsidRPr="000060C0">
        <w:rPr>
          <w:rFonts w:ascii="Times New Roman" w:hAnsi="Times New Roman" w:cs="Times New Roman"/>
          <w:i/>
          <w:sz w:val="24"/>
          <w:szCs w:val="24"/>
          <w:lang w:val="it-IT"/>
        </w:rPr>
        <w:t>.</w:t>
      </w:r>
    </w:p>
    <w:p w14:paraId="06D5F5FA" w14:textId="77777777" w:rsidR="00892C44" w:rsidRPr="000060C0" w:rsidRDefault="00892C44" w:rsidP="00547F98">
      <w:pPr>
        <w:tabs>
          <w:tab w:val="left" w:pos="0"/>
        </w:tabs>
        <w:spacing w:line="276" w:lineRule="auto"/>
        <w:ind w:left="360" w:right="57"/>
        <w:contextualSpacing/>
        <w:rPr>
          <w:rFonts w:ascii="Times New Roman" w:hAnsi="Times New Roman" w:cs="Times New Roman"/>
          <w:i/>
          <w:sz w:val="24"/>
          <w:szCs w:val="24"/>
          <w:lang w:val="it-IT"/>
        </w:rPr>
      </w:pPr>
    </w:p>
    <w:p w14:paraId="594A1D82" w14:textId="55F1DF03" w:rsidR="00892C44" w:rsidRPr="000060C0" w:rsidRDefault="00892C44" w:rsidP="00547F98">
      <w:pPr>
        <w:tabs>
          <w:tab w:val="left" w:pos="0"/>
        </w:tabs>
        <w:spacing w:line="276" w:lineRule="auto"/>
        <w:ind w:right="57"/>
        <w:contextualSpacing/>
        <w:rPr>
          <w:rFonts w:ascii="Times New Roman" w:hAnsi="Times New Roman" w:cs="Times New Roman"/>
          <w:i/>
          <w:sz w:val="24"/>
          <w:szCs w:val="24"/>
          <w:lang w:val="it-IT"/>
        </w:rPr>
      </w:pPr>
      <w:r w:rsidRPr="000060C0">
        <w:rPr>
          <w:rFonts w:ascii="Times New Roman" w:hAnsi="Times New Roman" w:cs="Times New Roman"/>
          <w:b/>
          <w:bCs/>
          <w:i/>
          <w:sz w:val="24"/>
          <w:szCs w:val="24"/>
          <w:lang w:val="it-IT"/>
        </w:rPr>
        <w:t>Notă</w:t>
      </w:r>
      <w:r w:rsidRPr="000060C0">
        <w:rPr>
          <w:rFonts w:ascii="Times New Roman" w:hAnsi="Times New Roman" w:cs="Times New Roman"/>
          <w:i/>
          <w:sz w:val="24"/>
          <w:szCs w:val="24"/>
          <w:lang w:val="it-IT"/>
        </w:rPr>
        <w:t xml:space="preserve">: </w:t>
      </w:r>
      <w:r w:rsidR="00A36FF6" w:rsidRPr="000060C0">
        <w:rPr>
          <w:rFonts w:ascii="Times New Roman" w:hAnsi="Times New Roman" w:cs="Times New Roman"/>
          <w:i/>
          <w:sz w:val="24"/>
          <w:szCs w:val="24"/>
          <w:lang w:val="it-IT"/>
        </w:rPr>
        <w:t>P</w:t>
      </w:r>
      <w:r w:rsidRPr="000060C0">
        <w:rPr>
          <w:rFonts w:ascii="Times New Roman" w:hAnsi="Times New Roman" w:cs="Times New Roman"/>
          <w:i/>
          <w:sz w:val="24"/>
          <w:szCs w:val="24"/>
          <w:lang w:val="it-IT"/>
        </w:rPr>
        <w:t>rin acționar sau asociat semnificativ se înțelege persoana care exercită drepturi aferente unor acțiuni care, cumulate, reprezintă cel puțin 10% din capitalul social sau îi conferă deținătorului cel puțin 10% din totalul drepturilor de vot în adunarea generală.</w:t>
      </w:r>
    </w:p>
    <w:p w14:paraId="34A7684A" w14:textId="77777777" w:rsidR="001618E7" w:rsidRPr="000060C0" w:rsidRDefault="001618E7" w:rsidP="00547F98">
      <w:pPr>
        <w:snapToGrid w:val="0"/>
        <w:spacing w:line="276" w:lineRule="auto"/>
        <w:rPr>
          <w:rFonts w:ascii="Times New Roman" w:hAnsi="Times New Roman" w:cs="Times New Roman"/>
          <w:bCs/>
          <w:i/>
          <w:iCs/>
          <w:sz w:val="24"/>
          <w:szCs w:val="24"/>
          <w:shd w:val="clear" w:color="auto" w:fill="FFFFFF"/>
          <w:lang w:val="it-IT"/>
        </w:rPr>
      </w:pPr>
    </w:p>
    <w:p w14:paraId="0B5AEC15" w14:textId="535D12CF" w:rsidR="00892C44" w:rsidRPr="000060C0" w:rsidRDefault="00892C44" w:rsidP="00547F98">
      <w:pPr>
        <w:snapToGrid w:val="0"/>
        <w:spacing w:after="120" w:line="276" w:lineRule="auto"/>
        <w:rPr>
          <w:rFonts w:ascii="Times New Roman" w:hAnsi="Times New Roman" w:cs="Times New Roman"/>
          <w:bCs/>
          <w:sz w:val="24"/>
          <w:szCs w:val="24"/>
          <w:lang w:val="it-IT"/>
        </w:rPr>
      </w:pPr>
      <w:r w:rsidRPr="000060C0">
        <w:rPr>
          <w:rFonts w:ascii="Times New Roman" w:hAnsi="Times New Roman" w:cs="Times New Roman"/>
          <w:bCs/>
          <w:i/>
          <w:iCs/>
          <w:sz w:val="24"/>
          <w:szCs w:val="24"/>
          <w:shd w:val="clear" w:color="auto" w:fill="FFFFFF"/>
          <w:lang w:val="it-IT"/>
        </w:rPr>
        <w:t>Persoane cu funcții de decizie din cadrul autorității contractante:</w:t>
      </w:r>
      <w:r w:rsidRPr="000060C0">
        <w:rPr>
          <w:rFonts w:ascii="Times New Roman" w:hAnsi="Times New Roman" w:cs="Times New Roman"/>
          <w:bCs/>
          <w:sz w:val="24"/>
          <w:szCs w:val="24"/>
          <w:shd w:val="clear" w:color="auto" w:fill="FFFFFF"/>
          <w:lang w:val="it-IT"/>
        </w:rPr>
        <w:t xml:space="preserve"> conducătorul autorității contractante, membrii organelor decizionale ale autorității contractante ce au legătură cu procedura de atribuire, precum și orice alte persoane din cadrul autorității contractante ce pot influența conținutul documentelor achiziției și/sau desfășurarea acesteia:</w:t>
      </w:r>
      <w:r w:rsidRPr="000060C0">
        <w:rPr>
          <w:rFonts w:ascii="Times New Roman" w:hAnsi="Times New Roman" w:cs="Times New Roman"/>
          <w:bCs/>
          <w:sz w:val="24"/>
          <w:szCs w:val="24"/>
          <w:lang w:val="it-IT"/>
        </w:rPr>
        <w:t xml:space="preserve"> </w:t>
      </w:r>
    </w:p>
    <w:p w14:paraId="11BB03F7" w14:textId="264E2886" w:rsidR="00633562" w:rsidRPr="00EF4E34" w:rsidRDefault="00655947" w:rsidP="00EF4E34">
      <w:pPr>
        <w:shd w:val="clear" w:color="auto" w:fill="FFFFFF"/>
        <w:tabs>
          <w:tab w:val="clear" w:pos="632"/>
          <w:tab w:val="left" w:pos="180"/>
          <w:tab w:val="left" w:pos="360"/>
          <w:tab w:val="left" w:pos="720"/>
        </w:tabs>
        <w:spacing w:line="276" w:lineRule="auto"/>
        <w:rPr>
          <w:rFonts w:ascii="Times New Roman" w:hAnsi="Times New Roman"/>
          <w:sz w:val="24"/>
          <w:szCs w:val="24"/>
          <w:lang w:val="it-IT"/>
        </w:rPr>
      </w:pPr>
      <w:r w:rsidRPr="00EF4E34">
        <w:rPr>
          <w:rFonts w:ascii="Times New Roman" w:hAnsi="Times New Roman"/>
          <w:sz w:val="24"/>
          <w:szCs w:val="24"/>
          <w:lang w:val="it-IT"/>
        </w:rPr>
        <w:t>Bogdan TERMEGAN</w:t>
      </w:r>
      <w:r w:rsidR="00EC3D83" w:rsidRPr="00EF4E34">
        <w:rPr>
          <w:rFonts w:ascii="Times New Roman" w:hAnsi="Times New Roman"/>
          <w:sz w:val="24"/>
          <w:szCs w:val="24"/>
          <w:lang w:val="it-IT"/>
        </w:rPr>
        <w:t xml:space="preserve"> – Director General</w:t>
      </w:r>
      <w:r w:rsidR="002D2152" w:rsidRPr="00EF4E34">
        <w:rPr>
          <w:rFonts w:ascii="Times New Roman" w:hAnsi="Times New Roman"/>
          <w:sz w:val="24"/>
          <w:szCs w:val="24"/>
          <w:lang w:val="it-IT"/>
        </w:rPr>
        <w:t>,</w:t>
      </w:r>
      <w:r w:rsidR="005067F7" w:rsidRPr="00EF4E34">
        <w:rPr>
          <w:rFonts w:ascii="Times New Roman" w:hAnsi="Times New Roman"/>
          <w:sz w:val="24"/>
          <w:szCs w:val="24"/>
          <w:lang w:val="it-IT"/>
        </w:rPr>
        <w:t xml:space="preserve"> </w:t>
      </w:r>
      <w:r w:rsidR="00EC3D83" w:rsidRPr="00EF4E34">
        <w:rPr>
          <w:rFonts w:ascii="Times New Roman" w:hAnsi="Times New Roman"/>
          <w:sz w:val="24"/>
          <w:szCs w:val="24"/>
          <w:lang w:val="it-IT"/>
        </w:rPr>
        <w:t>Mirabela-Ștefania IOSIF – Șef Departam</w:t>
      </w:r>
      <w:r w:rsidR="00AC50F5" w:rsidRPr="00EF4E34">
        <w:rPr>
          <w:rFonts w:ascii="Times New Roman" w:hAnsi="Times New Roman"/>
          <w:sz w:val="24"/>
          <w:szCs w:val="24"/>
          <w:lang w:val="it-IT"/>
        </w:rPr>
        <w:t>en</w:t>
      </w:r>
      <w:r w:rsidR="00EC3D83" w:rsidRPr="00EF4E34">
        <w:rPr>
          <w:rFonts w:ascii="Times New Roman" w:hAnsi="Times New Roman"/>
          <w:sz w:val="24"/>
          <w:szCs w:val="24"/>
          <w:lang w:val="it-IT"/>
        </w:rPr>
        <w:t>t Financiar Contabilitate</w:t>
      </w:r>
      <w:r w:rsidR="00473F82" w:rsidRPr="00EF4E34">
        <w:rPr>
          <w:rFonts w:ascii="Times New Roman" w:hAnsi="Times New Roman"/>
          <w:sz w:val="24"/>
          <w:szCs w:val="24"/>
          <w:lang w:val="it-IT"/>
        </w:rPr>
        <w:t>,</w:t>
      </w:r>
      <w:r w:rsidR="00EC3D83" w:rsidRPr="00EF4E34">
        <w:rPr>
          <w:rFonts w:ascii="Times New Roman" w:hAnsi="Times New Roman"/>
          <w:sz w:val="24"/>
          <w:szCs w:val="24"/>
          <w:lang w:val="it-IT"/>
        </w:rPr>
        <w:t xml:space="preserve"> Ciprian-Mădălin </w:t>
      </w:r>
      <w:r w:rsidR="004245C6" w:rsidRPr="00EF4E34">
        <w:rPr>
          <w:rFonts w:ascii="Times New Roman" w:hAnsi="Times New Roman"/>
          <w:sz w:val="24"/>
          <w:szCs w:val="24"/>
          <w:lang w:val="it-IT"/>
        </w:rPr>
        <w:t xml:space="preserve">SECU </w:t>
      </w:r>
      <w:r w:rsidR="00EC3D83" w:rsidRPr="00EF4E34">
        <w:rPr>
          <w:rFonts w:ascii="Times New Roman" w:hAnsi="Times New Roman"/>
          <w:sz w:val="24"/>
          <w:szCs w:val="24"/>
          <w:lang w:val="it-IT"/>
        </w:rPr>
        <w:t>– Șef Departament Comercial, Cosmin</w:t>
      </w:r>
      <w:r w:rsidR="00E34825" w:rsidRPr="00EF4E34">
        <w:rPr>
          <w:rFonts w:ascii="Times New Roman" w:hAnsi="Times New Roman"/>
          <w:sz w:val="24"/>
          <w:szCs w:val="24"/>
          <w:lang w:val="it-IT"/>
        </w:rPr>
        <w:t>-</w:t>
      </w:r>
      <w:r w:rsidR="00EC3D83" w:rsidRPr="00EF4E34">
        <w:rPr>
          <w:rFonts w:ascii="Times New Roman" w:hAnsi="Times New Roman"/>
          <w:sz w:val="24"/>
          <w:szCs w:val="24"/>
          <w:lang w:val="it-IT"/>
        </w:rPr>
        <w:t xml:space="preserve">Dragoș MUȘAT – Șef Serviciu Achizitii Publice, Roxana-Elena DINU </w:t>
      </w:r>
      <w:r w:rsidR="00E34825" w:rsidRPr="00EF4E34">
        <w:rPr>
          <w:rFonts w:ascii="Times New Roman" w:hAnsi="Times New Roman"/>
          <w:sz w:val="24"/>
          <w:szCs w:val="24"/>
          <w:lang w:val="it-IT"/>
        </w:rPr>
        <w:t>–</w:t>
      </w:r>
      <w:r w:rsidR="00EC3D83" w:rsidRPr="00EF4E34">
        <w:rPr>
          <w:rFonts w:ascii="Times New Roman" w:hAnsi="Times New Roman"/>
          <w:sz w:val="24"/>
          <w:szCs w:val="24"/>
          <w:lang w:val="it-IT"/>
        </w:rPr>
        <w:t xml:space="preserve"> </w:t>
      </w:r>
      <w:r w:rsidR="00E34825" w:rsidRPr="00EF4E34">
        <w:rPr>
          <w:rFonts w:ascii="Times New Roman" w:hAnsi="Times New Roman"/>
          <w:sz w:val="24"/>
          <w:szCs w:val="24"/>
          <w:lang w:val="it-IT"/>
        </w:rPr>
        <w:t>Șef Serviciu Prospectare Piață și Derulare Contracte</w:t>
      </w:r>
      <w:r w:rsidR="00EC3D83" w:rsidRPr="00EF4E34">
        <w:rPr>
          <w:rFonts w:ascii="Times New Roman" w:hAnsi="Times New Roman"/>
          <w:sz w:val="24"/>
          <w:szCs w:val="24"/>
          <w:lang w:val="it-IT"/>
        </w:rPr>
        <w:t>, Daniela</w:t>
      </w:r>
      <w:r w:rsidR="003A2891" w:rsidRPr="00EF4E34">
        <w:rPr>
          <w:rFonts w:ascii="Times New Roman" w:hAnsi="Times New Roman"/>
          <w:sz w:val="24"/>
          <w:szCs w:val="24"/>
          <w:lang w:val="it-IT"/>
        </w:rPr>
        <w:t>-</w:t>
      </w:r>
      <w:r w:rsidR="00EC3D83" w:rsidRPr="00EF4E34">
        <w:rPr>
          <w:rFonts w:ascii="Times New Roman" w:hAnsi="Times New Roman"/>
          <w:sz w:val="24"/>
          <w:szCs w:val="24"/>
          <w:lang w:val="it-IT"/>
        </w:rPr>
        <w:lastRenderedPageBreak/>
        <w:t xml:space="preserve">Nicoleta </w:t>
      </w:r>
      <w:r w:rsidR="004245C6" w:rsidRPr="00EF4E34">
        <w:rPr>
          <w:rFonts w:ascii="Times New Roman" w:hAnsi="Times New Roman"/>
          <w:sz w:val="24"/>
          <w:szCs w:val="24"/>
          <w:lang w:val="it-IT"/>
        </w:rPr>
        <w:t xml:space="preserve">DINU </w:t>
      </w:r>
      <w:r w:rsidR="00EC3D83" w:rsidRPr="00EF4E34">
        <w:rPr>
          <w:rFonts w:ascii="Times New Roman" w:hAnsi="Times New Roman"/>
          <w:sz w:val="24"/>
          <w:szCs w:val="24"/>
          <w:lang w:val="it-IT"/>
        </w:rPr>
        <w:t xml:space="preserve">– Expert Achiziții Publice, </w:t>
      </w:r>
      <w:r w:rsidR="00832CD5" w:rsidRPr="00832CD5">
        <w:rPr>
          <w:rFonts w:ascii="Times New Roman" w:hAnsi="Times New Roman"/>
          <w:sz w:val="24"/>
          <w:szCs w:val="24"/>
          <w:lang w:val="it-IT"/>
        </w:rPr>
        <w:t xml:space="preserve">Darius-Vlad NEACȘU </w:t>
      </w:r>
      <w:r w:rsidR="00673B20" w:rsidRPr="00EF4E34">
        <w:rPr>
          <w:rFonts w:ascii="Times New Roman" w:hAnsi="Times New Roman"/>
          <w:sz w:val="24"/>
          <w:szCs w:val="24"/>
          <w:lang w:val="it-IT"/>
        </w:rPr>
        <w:t xml:space="preserve">- </w:t>
      </w:r>
      <w:r w:rsidR="004F4514" w:rsidRPr="004F4514">
        <w:rPr>
          <w:rFonts w:ascii="Times New Roman" w:hAnsi="Times New Roman"/>
          <w:sz w:val="24"/>
          <w:szCs w:val="24"/>
          <w:lang w:val="it-IT"/>
        </w:rPr>
        <w:t>Șef Serviciu Suport Activități Generale</w:t>
      </w:r>
      <w:r w:rsidR="00673B20" w:rsidRPr="00EF4E34">
        <w:rPr>
          <w:rFonts w:ascii="Times New Roman" w:hAnsi="Times New Roman"/>
          <w:sz w:val="24"/>
          <w:szCs w:val="24"/>
          <w:lang w:val="it-IT"/>
        </w:rPr>
        <w:t xml:space="preserve">, </w:t>
      </w:r>
      <w:r w:rsidR="000D28FF" w:rsidRPr="00EF4E34">
        <w:rPr>
          <w:rFonts w:ascii="Times New Roman" w:hAnsi="Times New Roman"/>
          <w:sz w:val="24"/>
          <w:szCs w:val="24"/>
        </w:rPr>
        <w:t xml:space="preserve"> </w:t>
      </w:r>
      <w:r w:rsidR="00832CD5" w:rsidRPr="00832CD5">
        <w:rPr>
          <w:rFonts w:ascii="Times New Roman" w:hAnsi="Times New Roman"/>
          <w:sz w:val="24"/>
          <w:szCs w:val="24"/>
        </w:rPr>
        <w:t xml:space="preserve">Costin BECA </w:t>
      </w:r>
      <w:r w:rsidR="00F40184" w:rsidRPr="00EF4E34">
        <w:rPr>
          <w:rFonts w:ascii="Times New Roman" w:hAnsi="Times New Roman"/>
          <w:sz w:val="24"/>
          <w:szCs w:val="24"/>
        </w:rPr>
        <w:t xml:space="preserve">- </w:t>
      </w:r>
      <w:r w:rsidR="00832CD5" w:rsidRPr="00832CD5">
        <w:rPr>
          <w:rFonts w:ascii="Times New Roman" w:hAnsi="Times New Roman"/>
          <w:sz w:val="24"/>
          <w:szCs w:val="24"/>
          <w:lang w:val="it-IT"/>
        </w:rPr>
        <w:t>Expert Inginer Construcții</w:t>
      </w:r>
      <w:r w:rsidR="00F40184" w:rsidRPr="00EF4E34">
        <w:rPr>
          <w:rFonts w:ascii="Times New Roman" w:hAnsi="Times New Roman"/>
          <w:sz w:val="24"/>
          <w:szCs w:val="24"/>
          <w:lang w:val="it-IT"/>
        </w:rPr>
        <w:t>.</w:t>
      </w:r>
    </w:p>
    <w:p w14:paraId="51B25071" w14:textId="77777777" w:rsidR="00EC3D83" w:rsidRPr="00EF4E34" w:rsidRDefault="00EC3D83" w:rsidP="00547F98">
      <w:pPr>
        <w:pStyle w:val="ListParagraph"/>
        <w:shd w:val="clear" w:color="auto" w:fill="FFFFFF"/>
        <w:tabs>
          <w:tab w:val="left" w:pos="180"/>
          <w:tab w:val="left" w:pos="360"/>
        </w:tabs>
        <w:spacing w:line="276" w:lineRule="auto"/>
        <w:ind w:left="0"/>
        <w:rPr>
          <w:rFonts w:ascii="Times New Roman" w:hAnsi="Times New Roman"/>
          <w:b/>
          <w:szCs w:val="24"/>
          <w:shd w:val="clear" w:color="auto" w:fill="FFFFFF"/>
          <w:lang w:val="it-IT"/>
        </w:rPr>
      </w:pPr>
    </w:p>
    <w:p w14:paraId="6C8A49BD" w14:textId="77777777" w:rsidR="00382499" w:rsidRPr="000060C0" w:rsidRDefault="00382499" w:rsidP="00547F98">
      <w:pPr>
        <w:pStyle w:val="ListParagraph"/>
        <w:shd w:val="clear" w:color="auto" w:fill="FFFFFF"/>
        <w:tabs>
          <w:tab w:val="left" w:pos="180"/>
          <w:tab w:val="left" w:pos="360"/>
        </w:tabs>
        <w:spacing w:line="276" w:lineRule="auto"/>
        <w:ind w:left="0"/>
        <w:rPr>
          <w:rFonts w:ascii="Times New Roman" w:hAnsi="Times New Roman"/>
          <w:b/>
          <w:szCs w:val="24"/>
          <w:shd w:val="clear" w:color="auto" w:fill="FFFFFF"/>
          <w:lang w:val="it-IT"/>
        </w:rPr>
      </w:pPr>
    </w:p>
    <w:p w14:paraId="49326FD9" w14:textId="77777777" w:rsidR="00892C44" w:rsidRPr="000060C0" w:rsidRDefault="00892C44" w:rsidP="00547F98">
      <w:pPr>
        <w:spacing w:line="276" w:lineRule="auto"/>
        <w:ind w:right="317"/>
        <w:rPr>
          <w:rFonts w:ascii="Times New Roman" w:hAnsi="Times New Roman" w:cs="Times New Roman"/>
          <w:sz w:val="24"/>
          <w:szCs w:val="24"/>
          <w:lang w:val="it-IT"/>
        </w:rPr>
      </w:pPr>
      <w:r w:rsidRPr="000060C0">
        <w:rPr>
          <w:rFonts w:ascii="Times New Roman" w:hAnsi="Times New Roman" w:cs="Times New Roman"/>
          <w:sz w:val="24"/>
          <w:szCs w:val="24"/>
          <w:lang w:val="it-IT"/>
        </w:rPr>
        <w:t>Data completării ______________________</w:t>
      </w:r>
    </w:p>
    <w:p w14:paraId="5C3BA23D" w14:textId="77777777" w:rsidR="004245C6" w:rsidRPr="000060C0" w:rsidRDefault="004245C6" w:rsidP="00547F98">
      <w:pPr>
        <w:spacing w:line="276" w:lineRule="auto"/>
        <w:rPr>
          <w:rFonts w:ascii="Times New Roman" w:hAnsi="Times New Roman" w:cs="Times New Roman"/>
          <w:iCs/>
          <w:sz w:val="24"/>
          <w:szCs w:val="24"/>
        </w:rPr>
      </w:pPr>
    </w:p>
    <w:p w14:paraId="37B16BAE" w14:textId="77777777" w:rsidR="00C75DB6" w:rsidRPr="000060C0" w:rsidRDefault="00C75DB6" w:rsidP="00547F98">
      <w:pPr>
        <w:spacing w:line="276" w:lineRule="auto"/>
        <w:rPr>
          <w:rFonts w:ascii="Times New Roman" w:hAnsi="Times New Roman" w:cs="Times New Roman"/>
          <w:iCs/>
          <w:sz w:val="24"/>
          <w:szCs w:val="24"/>
        </w:rPr>
      </w:pPr>
    </w:p>
    <w:p w14:paraId="2EF9C395" w14:textId="2C65E62A" w:rsidR="00892C44" w:rsidRPr="000060C0" w:rsidRDefault="00892C44" w:rsidP="00547F98">
      <w:pPr>
        <w:tabs>
          <w:tab w:val="clear" w:pos="632"/>
        </w:tabs>
        <w:spacing w:line="276" w:lineRule="auto"/>
        <w:rPr>
          <w:rFonts w:ascii="Times New Roman" w:hAnsi="Times New Roman" w:cs="Times New Roman"/>
          <w:iCs/>
          <w:sz w:val="24"/>
          <w:szCs w:val="24"/>
        </w:rPr>
      </w:pPr>
      <w:r w:rsidRPr="000060C0">
        <w:rPr>
          <w:rFonts w:ascii="Times New Roman" w:hAnsi="Times New Roman" w:cs="Times New Roman"/>
          <w:iCs/>
          <w:sz w:val="24"/>
          <w:szCs w:val="24"/>
        </w:rPr>
        <w:t xml:space="preserve">Operator economic: </w:t>
      </w:r>
      <w:r w:rsidRPr="000060C0">
        <w:rPr>
          <w:rFonts w:ascii="Times New Roman" w:hAnsi="Times New Roman" w:cs="Times New Roman"/>
          <w:iCs/>
          <w:sz w:val="24"/>
          <w:szCs w:val="24"/>
        </w:rPr>
        <w:tab/>
        <w:t>___________________________</w:t>
      </w:r>
    </w:p>
    <w:p w14:paraId="3ED0E63F" w14:textId="77777777" w:rsidR="00892C44" w:rsidRPr="000060C0" w:rsidRDefault="00892C44" w:rsidP="00547F98">
      <w:pPr>
        <w:spacing w:line="276" w:lineRule="auto"/>
        <w:rPr>
          <w:rFonts w:ascii="Times New Roman" w:hAnsi="Times New Roman" w:cs="Times New Roman"/>
          <w:sz w:val="24"/>
          <w:szCs w:val="24"/>
          <w:lang w:val="it-IT"/>
        </w:rPr>
      </w:pPr>
      <w:r w:rsidRPr="000060C0">
        <w:rPr>
          <w:rFonts w:ascii="Times New Roman" w:hAnsi="Times New Roman" w:cs="Times New Roman"/>
          <w:iCs/>
          <w:sz w:val="24"/>
          <w:szCs w:val="24"/>
        </w:rPr>
        <w:tab/>
      </w:r>
      <w:r w:rsidRPr="000060C0">
        <w:rPr>
          <w:rFonts w:ascii="Times New Roman" w:hAnsi="Times New Roman" w:cs="Times New Roman"/>
          <w:iCs/>
          <w:sz w:val="24"/>
          <w:szCs w:val="24"/>
        </w:rPr>
        <w:tab/>
      </w:r>
      <w:r w:rsidRPr="000060C0">
        <w:rPr>
          <w:rFonts w:ascii="Times New Roman" w:hAnsi="Times New Roman" w:cs="Times New Roman"/>
          <w:iCs/>
          <w:sz w:val="24"/>
          <w:szCs w:val="24"/>
        </w:rPr>
        <w:tab/>
      </w:r>
      <w:r w:rsidRPr="000060C0">
        <w:rPr>
          <w:rFonts w:ascii="Times New Roman" w:hAnsi="Times New Roman" w:cs="Times New Roman"/>
          <w:i/>
          <w:sz w:val="24"/>
          <w:szCs w:val="24"/>
        </w:rPr>
        <w:t>(ofertant/ofertant asociat/subcontractant)</w:t>
      </w:r>
    </w:p>
    <w:p w14:paraId="6F1DE4C9" w14:textId="77777777" w:rsidR="00892C44" w:rsidRPr="000060C0" w:rsidRDefault="00892C44" w:rsidP="00547F98">
      <w:pPr>
        <w:spacing w:line="276" w:lineRule="auto"/>
        <w:ind w:left="1440" w:firstLine="720"/>
        <w:rPr>
          <w:rFonts w:ascii="Times New Roman" w:hAnsi="Times New Roman" w:cs="Times New Roman"/>
          <w:sz w:val="24"/>
          <w:szCs w:val="24"/>
          <w:lang w:val="it-IT"/>
        </w:rPr>
      </w:pPr>
      <w:r w:rsidRPr="000060C0">
        <w:rPr>
          <w:rFonts w:ascii="Times New Roman" w:hAnsi="Times New Roman" w:cs="Times New Roman"/>
          <w:sz w:val="24"/>
          <w:szCs w:val="24"/>
          <w:lang w:val="it-IT"/>
        </w:rPr>
        <w:t>___________________________</w:t>
      </w:r>
    </w:p>
    <w:p w14:paraId="68DEF46B" w14:textId="77777777" w:rsidR="00892C44" w:rsidRPr="000060C0" w:rsidRDefault="00892C44" w:rsidP="00547F98">
      <w:pPr>
        <w:spacing w:line="276" w:lineRule="auto"/>
        <w:rPr>
          <w:rFonts w:ascii="Times New Roman" w:hAnsi="Times New Roman" w:cs="Times New Roman"/>
          <w:i/>
          <w:sz w:val="24"/>
          <w:szCs w:val="24"/>
          <w:lang w:val="it-IT"/>
        </w:rPr>
      </w:pPr>
      <w:r w:rsidRPr="000060C0">
        <w:rPr>
          <w:rFonts w:ascii="Times New Roman" w:hAnsi="Times New Roman" w:cs="Times New Roman"/>
          <w:i/>
          <w:sz w:val="24"/>
          <w:szCs w:val="24"/>
          <w:lang w:val="it-IT"/>
        </w:rPr>
        <w:t xml:space="preserve"> </w:t>
      </w:r>
      <w:r w:rsidRPr="000060C0">
        <w:rPr>
          <w:rFonts w:ascii="Times New Roman" w:hAnsi="Times New Roman" w:cs="Times New Roman"/>
          <w:i/>
          <w:sz w:val="24"/>
          <w:szCs w:val="24"/>
          <w:lang w:val="it-IT"/>
        </w:rPr>
        <w:tab/>
      </w:r>
      <w:r w:rsidRPr="000060C0">
        <w:rPr>
          <w:rFonts w:ascii="Times New Roman" w:hAnsi="Times New Roman" w:cs="Times New Roman"/>
          <w:i/>
          <w:sz w:val="24"/>
          <w:szCs w:val="24"/>
          <w:lang w:val="it-IT"/>
        </w:rPr>
        <w:tab/>
      </w:r>
      <w:r w:rsidRPr="000060C0">
        <w:rPr>
          <w:rFonts w:ascii="Times New Roman" w:hAnsi="Times New Roman" w:cs="Times New Roman"/>
          <w:i/>
          <w:sz w:val="24"/>
          <w:szCs w:val="24"/>
          <w:lang w:val="it-IT"/>
        </w:rPr>
        <w:tab/>
        <w:t>(Numele, prenumele persoanei împuternicită să semneze)</w:t>
      </w:r>
    </w:p>
    <w:p w14:paraId="4C53A162" w14:textId="77777777" w:rsidR="00892C44" w:rsidRPr="000060C0" w:rsidRDefault="00892C44" w:rsidP="00547F98">
      <w:pPr>
        <w:spacing w:line="276" w:lineRule="auto"/>
        <w:ind w:left="1440" w:firstLine="720"/>
        <w:rPr>
          <w:rFonts w:ascii="Times New Roman" w:hAnsi="Times New Roman" w:cs="Times New Roman"/>
          <w:sz w:val="24"/>
          <w:szCs w:val="24"/>
          <w:lang w:val="it-IT"/>
        </w:rPr>
      </w:pPr>
      <w:r w:rsidRPr="000060C0">
        <w:rPr>
          <w:rFonts w:ascii="Times New Roman" w:hAnsi="Times New Roman" w:cs="Times New Roman"/>
          <w:sz w:val="24"/>
          <w:szCs w:val="24"/>
          <w:lang w:val="it-IT"/>
        </w:rPr>
        <w:t>___________________________</w:t>
      </w:r>
    </w:p>
    <w:p w14:paraId="3F6317C0" w14:textId="77777777" w:rsidR="00892C44" w:rsidRPr="000060C0" w:rsidRDefault="00892C44" w:rsidP="00547F98">
      <w:pPr>
        <w:spacing w:line="276" w:lineRule="auto"/>
        <w:ind w:left="1440" w:firstLine="720"/>
        <w:rPr>
          <w:rFonts w:ascii="Times New Roman" w:hAnsi="Times New Roman" w:cs="Times New Roman"/>
          <w:i/>
          <w:sz w:val="24"/>
          <w:szCs w:val="24"/>
          <w:lang w:val="it-IT"/>
        </w:rPr>
      </w:pPr>
      <w:r w:rsidRPr="000060C0">
        <w:rPr>
          <w:rFonts w:ascii="Times New Roman" w:hAnsi="Times New Roman" w:cs="Times New Roman"/>
          <w:sz w:val="24"/>
          <w:szCs w:val="24"/>
          <w:lang w:val="it-IT"/>
        </w:rPr>
        <w:t xml:space="preserve"> </w:t>
      </w:r>
      <w:r w:rsidRPr="000060C0">
        <w:rPr>
          <w:rFonts w:ascii="Times New Roman" w:hAnsi="Times New Roman" w:cs="Times New Roman"/>
          <w:i/>
          <w:sz w:val="24"/>
          <w:szCs w:val="24"/>
          <w:lang w:val="it-IT"/>
        </w:rPr>
        <w:t>(Funcţie)</w:t>
      </w:r>
    </w:p>
    <w:p w14:paraId="5792F0D9" w14:textId="77777777" w:rsidR="00892C44" w:rsidRPr="000060C0" w:rsidRDefault="00892C44" w:rsidP="00547F98">
      <w:pPr>
        <w:spacing w:line="276" w:lineRule="auto"/>
        <w:ind w:left="1440" w:firstLine="720"/>
        <w:rPr>
          <w:rFonts w:ascii="Times New Roman" w:hAnsi="Times New Roman" w:cs="Times New Roman"/>
          <w:sz w:val="24"/>
          <w:szCs w:val="24"/>
          <w:lang w:val="it-IT"/>
        </w:rPr>
      </w:pPr>
      <w:r w:rsidRPr="000060C0">
        <w:rPr>
          <w:rFonts w:ascii="Times New Roman" w:hAnsi="Times New Roman" w:cs="Times New Roman"/>
          <w:sz w:val="24"/>
          <w:szCs w:val="24"/>
          <w:lang w:val="it-IT"/>
        </w:rPr>
        <w:t>________________________</w:t>
      </w:r>
    </w:p>
    <w:p w14:paraId="3B2E9557" w14:textId="77777777" w:rsidR="00892C44" w:rsidRPr="000060C0" w:rsidRDefault="00892C44" w:rsidP="00547F98">
      <w:pPr>
        <w:spacing w:line="276" w:lineRule="auto"/>
        <w:ind w:left="1440" w:firstLine="720"/>
        <w:rPr>
          <w:rFonts w:ascii="Times New Roman" w:hAnsi="Times New Roman" w:cs="Times New Roman"/>
          <w:b/>
          <w:i/>
          <w:sz w:val="24"/>
          <w:szCs w:val="24"/>
        </w:rPr>
      </w:pPr>
      <w:r w:rsidRPr="000060C0">
        <w:rPr>
          <w:rFonts w:ascii="Times New Roman" w:hAnsi="Times New Roman" w:cs="Times New Roman"/>
          <w:i/>
          <w:sz w:val="24"/>
          <w:szCs w:val="24"/>
          <w:lang w:val="it-IT"/>
        </w:rPr>
        <w:t>(Semnătura autorizată şi ştampila)</w:t>
      </w:r>
      <w:r w:rsidRPr="000060C0">
        <w:rPr>
          <w:rFonts w:ascii="Times New Roman" w:hAnsi="Times New Roman" w:cs="Times New Roman"/>
          <w:b/>
          <w:i/>
          <w:sz w:val="24"/>
          <w:szCs w:val="24"/>
        </w:rPr>
        <w:t xml:space="preserve"> </w:t>
      </w:r>
    </w:p>
    <w:p w14:paraId="052402A6" w14:textId="77777777" w:rsidR="00892C44" w:rsidRPr="000060C0" w:rsidRDefault="00892C44" w:rsidP="00547F98">
      <w:pPr>
        <w:spacing w:line="276" w:lineRule="auto"/>
        <w:contextualSpacing/>
        <w:rPr>
          <w:rFonts w:ascii="Times New Roman" w:hAnsi="Times New Roman" w:cs="Times New Roman"/>
          <w:b/>
          <w:sz w:val="24"/>
          <w:szCs w:val="24"/>
          <w:lang w:val="it-IT"/>
        </w:rPr>
      </w:pPr>
    </w:p>
    <w:p w14:paraId="51865E30" w14:textId="77777777" w:rsidR="00892C44" w:rsidRPr="000060C0" w:rsidRDefault="00892C44" w:rsidP="00547F98">
      <w:pPr>
        <w:spacing w:line="276" w:lineRule="auto"/>
        <w:rPr>
          <w:rFonts w:ascii="Times New Roman" w:eastAsia="Calibri" w:hAnsi="Times New Roman" w:cs="Times New Roman"/>
          <w:i/>
          <w:sz w:val="24"/>
          <w:szCs w:val="24"/>
          <w:lang w:eastAsia="en-US"/>
        </w:rPr>
      </w:pPr>
      <w:r w:rsidRPr="000060C0">
        <w:rPr>
          <w:rFonts w:ascii="Times New Roman" w:eastAsia="Calibri" w:hAnsi="Times New Roman" w:cs="Times New Roman"/>
          <w:i/>
          <w:sz w:val="24"/>
          <w:szCs w:val="24"/>
          <w:lang w:eastAsia="en-US"/>
        </w:rPr>
        <w:t xml:space="preserve">Nota: se va completa si de catre ofertantul asociat, subcontractant (daca este cazul). </w:t>
      </w:r>
    </w:p>
    <w:p w14:paraId="7083C057" w14:textId="77777777" w:rsidR="0021282A" w:rsidRPr="000060C0" w:rsidRDefault="0021282A" w:rsidP="00547F98">
      <w:pPr>
        <w:spacing w:line="276" w:lineRule="auto"/>
        <w:rPr>
          <w:rFonts w:ascii="Times New Roman" w:eastAsia="Calibri" w:hAnsi="Times New Roman" w:cs="Times New Roman"/>
          <w:i/>
          <w:sz w:val="24"/>
          <w:szCs w:val="24"/>
          <w:lang w:eastAsia="en-US"/>
        </w:rPr>
      </w:pPr>
    </w:p>
    <w:p w14:paraId="1618DD0F" w14:textId="77777777" w:rsidR="00DC74C4" w:rsidRPr="000060C0" w:rsidRDefault="00DC74C4" w:rsidP="00547F98">
      <w:pPr>
        <w:spacing w:line="276" w:lineRule="auto"/>
        <w:rPr>
          <w:rFonts w:ascii="Times New Roman" w:eastAsia="Calibri" w:hAnsi="Times New Roman" w:cs="Times New Roman"/>
          <w:i/>
          <w:sz w:val="24"/>
          <w:szCs w:val="24"/>
          <w:lang w:eastAsia="en-US"/>
        </w:rPr>
      </w:pPr>
    </w:p>
    <w:p w14:paraId="5F279C6D"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24F0E717"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D380A86"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BD09DE7"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6FBBBE37"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2C32A459"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48B0479D"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EF650DA"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7D52C1F1"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4075D5F0"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3EBD9D6D"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2A364C7C"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CDF8CD5"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6E0AB1DF" w14:textId="77777777" w:rsidR="00DC1017" w:rsidRDefault="00DC1017" w:rsidP="00547F98">
      <w:pPr>
        <w:spacing w:line="276" w:lineRule="auto"/>
        <w:rPr>
          <w:rFonts w:ascii="Times New Roman" w:eastAsia="Calibri" w:hAnsi="Times New Roman" w:cs="Times New Roman"/>
          <w:i/>
          <w:sz w:val="24"/>
          <w:szCs w:val="24"/>
          <w:lang w:eastAsia="en-US"/>
        </w:rPr>
      </w:pPr>
    </w:p>
    <w:p w14:paraId="23932347" w14:textId="77777777" w:rsidR="00570CA6" w:rsidRDefault="00570CA6" w:rsidP="00547F98">
      <w:pPr>
        <w:spacing w:line="276" w:lineRule="auto"/>
        <w:rPr>
          <w:rFonts w:ascii="Times New Roman" w:eastAsia="Calibri" w:hAnsi="Times New Roman" w:cs="Times New Roman"/>
          <w:i/>
          <w:sz w:val="24"/>
          <w:szCs w:val="24"/>
          <w:lang w:eastAsia="en-US"/>
        </w:rPr>
      </w:pPr>
    </w:p>
    <w:p w14:paraId="16325ABB" w14:textId="77777777" w:rsidR="00570CA6" w:rsidRPr="000060C0" w:rsidRDefault="00570CA6" w:rsidP="00547F98">
      <w:pPr>
        <w:spacing w:line="276" w:lineRule="auto"/>
        <w:rPr>
          <w:rFonts w:ascii="Times New Roman" w:eastAsia="Calibri" w:hAnsi="Times New Roman" w:cs="Times New Roman"/>
          <w:i/>
          <w:sz w:val="24"/>
          <w:szCs w:val="24"/>
          <w:lang w:eastAsia="en-US"/>
        </w:rPr>
      </w:pPr>
    </w:p>
    <w:p w14:paraId="352B92AA"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7F6D333E"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7A50F65A"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34BAB7F8" w14:textId="77777777" w:rsidR="004B105D" w:rsidRPr="000060C0" w:rsidRDefault="004B105D" w:rsidP="00547F98">
      <w:pPr>
        <w:spacing w:line="276" w:lineRule="auto"/>
        <w:rPr>
          <w:rFonts w:ascii="Times New Roman" w:eastAsia="Calibri" w:hAnsi="Times New Roman" w:cs="Times New Roman"/>
          <w:i/>
          <w:sz w:val="24"/>
          <w:szCs w:val="24"/>
          <w:lang w:eastAsia="en-US"/>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982A11" w:rsidRPr="000060C0" w14:paraId="27FFE0DB" w14:textId="77777777" w:rsidTr="00DF6BE3">
        <w:tc>
          <w:tcPr>
            <w:tcW w:w="3081" w:type="dxa"/>
          </w:tcPr>
          <w:p w14:paraId="4DF24B7C" w14:textId="77777777" w:rsidR="00892C44" w:rsidRPr="000060C0" w:rsidRDefault="00892C44"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lastRenderedPageBreak/>
              <w:t>OPERATORUL ECONOMIC</w:t>
            </w:r>
            <w:r w:rsidRPr="000060C0">
              <w:rPr>
                <w:rFonts w:ascii="Times New Roman" w:hAnsi="Times New Roman" w:cs="Times New Roman"/>
                <w:sz w:val="24"/>
                <w:szCs w:val="24"/>
              </w:rPr>
              <w:br/>
              <w:t>…………........................</w:t>
            </w:r>
            <w:r w:rsidRPr="000060C0">
              <w:rPr>
                <w:rFonts w:ascii="Times New Roman" w:hAnsi="Times New Roman" w:cs="Times New Roman"/>
                <w:sz w:val="24"/>
                <w:szCs w:val="24"/>
              </w:rPr>
              <w:br/>
              <w:t>(</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tc>
        <w:tc>
          <w:tcPr>
            <w:tcW w:w="7177" w:type="dxa"/>
          </w:tcPr>
          <w:p w14:paraId="6346A39E" w14:textId="03CADBCA" w:rsidR="00892C44" w:rsidRPr="000060C0" w:rsidRDefault="00C31ECC" w:rsidP="00547F98">
            <w:pPr>
              <w:spacing w:line="276" w:lineRule="auto"/>
              <w:jc w:val="right"/>
              <w:rPr>
                <w:rFonts w:ascii="Times New Roman" w:hAnsi="Times New Roman" w:cs="Times New Roman"/>
                <w:sz w:val="24"/>
                <w:szCs w:val="24"/>
              </w:rPr>
            </w:pPr>
            <w:r w:rsidRPr="000060C0">
              <w:rPr>
                <w:rFonts w:ascii="Times New Roman" w:hAnsi="Times New Roman" w:cs="Times New Roman"/>
                <w:b/>
                <w:sz w:val="24"/>
                <w:szCs w:val="24"/>
              </w:rPr>
              <w:t>Formular nr. 4</w:t>
            </w:r>
          </w:p>
        </w:tc>
      </w:tr>
    </w:tbl>
    <w:p w14:paraId="1E620016" w14:textId="3F11C393" w:rsidR="00892C44" w:rsidRPr="000060C0" w:rsidRDefault="00892C44" w:rsidP="00547F98">
      <w:pPr>
        <w:spacing w:line="276" w:lineRule="auto"/>
        <w:rPr>
          <w:rFonts w:ascii="Times New Roman" w:hAnsi="Times New Roman" w:cs="Times New Roman"/>
          <w:b/>
          <w:sz w:val="24"/>
          <w:szCs w:val="24"/>
          <w:lang w:val="it-IT"/>
        </w:rPr>
      </w:pPr>
      <w:r w:rsidRPr="000060C0">
        <w:rPr>
          <w:rFonts w:ascii="Times New Roman" w:hAnsi="Times New Roman" w:cs="Times New Roman"/>
          <w:b/>
          <w:sz w:val="24"/>
          <w:szCs w:val="24"/>
          <w:lang w:val="it-IT"/>
        </w:rPr>
        <w:tab/>
        <w:t xml:space="preserve"> </w:t>
      </w:r>
    </w:p>
    <w:p w14:paraId="06720E9F"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39E314A5" w14:textId="77777777" w:rsidR="00DC1017" w:rsidRPr="000060C0" w:rsidRDefault="00DC1017" w:rsidP="00547F98">
      <w:pPr>
        <w:spacing w:line="276" w:lineRule="auto"/>
        <w:ind w:right="318"/>
        <w:jc w:val="center"/>
        <w:rPr>
          <w:rFonts w:ascii="Times New Roman" w:hAnsi="Times New Roman" w:cs="Times New Roman"/>
          <w:b/>
          <w:sz w:val="24"/>
          <w:szCs w:val="24"/>
          <w:lang w:val="it-IT"/>
        </w:rPr>
      </w:pPr>
    </w:p>
    <w:p w14:paraId="30AA0D42" w14:textId="74BCB4D4"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DECLARATIE</w:t>
      </w:r>
    </w:p>
    <w:p w14:paraId="06CB5879" w14:textId="3D42E528"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privind neîncadrarea în s</w:t>
      </w:r>
      <w:r w:rsidR="00214B4E" w:rsidRPr="000060C0">
        <w:rPr>
          <w:rFonts w:ascii="Times New Roman" w:hAnsi="Times New Roman" w:cs="Times New Roman"/>
          <w:b/>
          <w:sz w:val="24"/>
          <w:szCs w:val="24"/>
          <w:lang w:val="it-IT"/>
        </w:rPr>
        <w:t>ituaţiile prevăzute la art. 164, 165 și 167</w:t>
      </w:r>
      <w:r w:rsidRPr="000060C0">
        <w:rPr>
          <w:rFonts w:ascii="Times New Roman" w:hAnsi="Times New Roman" w:cs="Times New Roman"/>
          <w:b/>
          <w:sz w:val="24"/>
          <w:szCs w:val="24"/>
          <w:lang w:val="it-IT"/>
        </w:rPr>
        <w:t xml:space="preserve"> din Legea nr. 98/2016</w:t>
      </w:r>
    </w:p>
    <w:p w14:paraId="420DD5FA" w14:textId="77777777" w:rsidR="00892C44" w:rsidRPr="000060C0" w:rsidRDefault="00892C44" w:rsidP="00547F98">
      <w:pPr>
        <w:spacing w:line="276" w:lineRule="auto"/>
        <w:ind w:right="318"/>
        <w:jc w:val="center"/>
        <w:rPr>
          <w:rFonts w:ascii="Times New Roman" w:hAnsi="Times New Roman" w:cs="Times New Roman"/>
          <w:b/>
          <w:sz w:val="24"/>
          <w:szCs w:val="24"/>
          <w:lang w:val="it-IT"/>
        </w:rPr>
      </w:pPr>
    </w:p>
    <w:p w14:paraId="6BCB4E28"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2E4A5572"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4C8E52FE" w14:textId="5B89890B" w:rsidR="00892C44" w:rsidRPr="000060C0" w:rsidRDefault="007B1856" w:rsidP="00547F98">
      <w:pPr>
        <w:tabs>
          <w:tab w:val="left" w:pos="0"/>
        </w:tabs>
        <w:spacing w:line="276" w:lineRule="auto"/>
        <w:ind w:right="57"/>
        <w:contextualSpacing/>
        <w:rPr>
          <w:rFonts w:ascii="Times New Roman" w:hAnsi="Times New Roman" w:cs="Times New Roman"/>
          <w:sz w:val="24"/>
          <w:szCs w:val="24"/>
          <w:lang w:val="it-IT"/>
        </w:rPr>
      </w:pPr>
      <w:r>
        <w:rPr>
          <w:rFonts w:ascii="Times New Roman" w:hAnsi="Times New Roman" w:cs="Times New Roman"/>
          <w:sz w:val="24"/>
          <w:szCs w:val="24"/>
          <w:lang w:val="it-IT"/>
        </w:rPr>
        <w:tab/>
      </w:r>
      <w:r w:rsidR="00892C44" w:rsidRPr="000060C0">
        <w:rPr>
          <w:rFonts w:ascii="Times New Roman" w:hAnsi="Times New Roman" w:cs="Times New Roman"/>
          <w:sz w:val="24"/>
          <w:szCs w:val="24"/>
          <w:lang w:val="it-IT"/>
        </w:rPr>
        <w:t xml:space="preserve">Subsemnatul …………………………………………………. reprezentant legal/împuternicit al </w:t>
      </w:r>
      <w:r w:rsidR="00892C44" w:rsidRPr="000060C0">
        <w:rPr>
          <w:rFonts w:ascii="Times New Roman" w:hAnsi="Times New Roman" w:cs="Times New Roman"/>
          <w:i/>
          <w:iCs/>
          <w:sz w:val="24"/>
          <w:szCs w:val="24"/>
          <w:lang w:val="it-IT"/>
        </w:rPr>
        <w:t>…………………………..(datele operatorului economic)</w:t>
      </w:r>
      <w:r w:rsidR="00892C44" w:rsidRPr="000060C0">
        <w:rPr>
          <w:rFonts w:ascii="Times New Roman" w:hAnsi="Times New Roman" w:cs="Times New Roman"/>
          <w:sz w:val="24"/>
          <w:szCs w:val="24"/>
          <w:lang w:val="it-IT"/>
        </w:rPr>
        <w:t xml:space="preserve">, </w:t>
      </w:r>
    </w:p>
    <w:p w14:paraId="6F81F38F" w14:textId="23B84012" w:rsidR="00892C44" w:rsidRPr="00570CA6" w:rsidRDefault="00892C44" w:rsidP="00547F98">
      <w:pPr>
        <w:tabs>
          <w:tab w:val="left" w:pos="0"/>
        </w:tabs>
        <w:spacing w:line="276" w:lineRule="auto"/>
        <w:ind w:right="57"/>
        <w:contextualSpacing/>
        <w:rPr>
          <w:rFonts w:ascii="Times New Roman" w:hAnsi="Times New Roman" w:cs="Times New Roman"/>
          <w:sz w:val="24"/>
          <w:szCs w:val="24"/>
          <w:lang w:val="pt-BR"/>
        </w:rPr>
      </w:pPr>
      <w:r w:rsidRPr="000060C0">
        <w:rPr>
          <w:rFonts w:ascii="Times New Roman" w:hAnsi="Times New Roman" w:cs="Times New Roman"/>
          <w:sz w:val="24"/>
          <w:szCs w:val="24"/>
          <w:lang w:val="it-IT"/>
        </w:rPr>
        <w:t xml:space="preserve">în calitate de </w:t>
      </w:r>
      <w:r w:rsidRPr="000060C0">
        <w:rPr>
          <w:rFonts w:ascii="Times New Roman" w:hAnsi="Times New Roman" w:cs="Times New Roman"/>
          <w:b/>
          <w:bCs/>
          <w:i/>
          <w:iCs/>
          <w:sz w:val="24"/>
          <w:szCs w:val="24"/>
          <w:lang w:val="it-IT"/>
        </w:rPr>
        <w:t xml:space="preserve">□ </w:t>
      </w:r>
      <w:r w:rsidRPr="000060C0">
        <w:rPr>
          <w:rFonts w:ascii="Times New Roman" w:hAnsi="Times New Roman" w:cs="Times New Roman"/>
          <w:i/>
          <w:iCs/>
          <w:sz w:val="24"/>
          <w:szCs w:val="24"/>
          <w:lang w:val="it-IT"/>
        </w:rPr>
        <w:t xml:space="preserve">ofertant individual/ </w:t>
      </w:r>
      <w:r w:rsidRPr="000060C0">
        <w:rPr>
          <w:rFonts w:ascii="Times New Roman" w:hAnsi="Times New Roman" w:cs="Times New Roman"/>
          <w:b/>
          <w:bCs/>
          <w:i/>
          <w:iCs/>
          <w:sz w:val="24"/>
          <w:szCs w:val="24"/>
          <w:lang w:val="it-IT"/>
        </w:rPr>
        <w:t xml:space="preserve">□ </w:t>
      </w:r>
      <w:r w:rsidRPr="000060C0">
        <w:rPr>
          <w:rFonts w:ascii="Times New Roman" w:hAnsi="Times New Roman" w:cs="Times New Roman"/>
          <w:i/>
          <w:iCs/>
          <w:sz w:val="24"/>
          <w:szCs w:val="24"/>
          <w:lang w:val="it-IT"/>
        </w:rPr>
        <w:t xml:space="preserve">ofertant asociat/ </w:t>
      </w:r>
      <w:r w:rsidRPr="000060C0">
        <w:rPr>
          <w:rFonts w:ascii="Times New Roman" w:hAnsi="Times New Roman" w:cs="Times New Roman"/>
          <w:b/>
          <w:bCs/>
          <w:i/>
          <w:iCs/>
          <w:sz w:val="24"/>
          <w:szCs w:val="24"/>
          <w:lang w:val="it-IT"/>
        </w:rPr>
        <w:t xml:space="preserve">□ </w:t>
      </w:r>
      <w:r w:rsidRPr="000060C0">
        <w:rPr>
          <w:rFonts w:ascii="Times New Roman" w:hAnsi="Times New Roman" w:cs="Times New Roman"/>
          <w:i/>
          <w:iCs/>
          <w:sz w:val="24"/>
          <w:szCs w:val="24"/>
          <w:lang w:val="it-IT"/>
        </w:rPr>
        <w:t>subcontractant</w:t>
      </w:r>
      <w:r w:rsidRPr="000060C0">
        <w:rPr>
          <w:rFonts w:ascii="Times New Roman" w:hAnsi="Times New Roman" w:cs="Times New Roman"/>
          <w:sz w:val="24"/>
          <w:szCs w:val="24"/>
          <w:lang w:val="it-IT"/>
        </w:rPr>
        <w:t xml:space="preserve"> </w:t>
      </w:r>
      <w:r w:rsidR="00DC1017" w:rsidRPr="000060C0">
        <w:rPr>
          <w:rFonts w:ascii="Times New Roman" w:hAnsi="Times New Roman" w:cs="Times New Roman"/>
          <w:sz w:val="24"/>
          <w:szCs w:val="24"/>
          <w:lang w:val="it-IT"/>
        </w:rPr>
        <w:t xml:space="preserve">la achiziția publică </w:t>
      </w:r>
      <w:r w:rsidR="00DC1017" w:rsidRPr="000060C0">
        <w:rPr>
          <w:rFonts w:ascii="Times New Roman" w:hAnsi="Times New Roman" w:cs="Times New Roman"/>
          <w:sz w:val="24"/>
          <w:szCs w:val="24"/>
          <w:lang w:val="pt-BR"/>
        </w:rPr>
        <w:t>de</w:t>
      </w:r>
      <w:r w:rsidR="00473BEB">
        <w:rPr>
          <w:rFonts w:ascii="Times New Roman" w:hAnsi="Times New Roman" w:cs="Times New Roman"/>
          <w:sz w:val="24"/>
          <w:szCs w:val="24"/>
          <w:lang w:val="pt-BR"/>
        </w:rPr>
        <w:t xml:space="preserve"> </w:t>
      </w:r>
      <w:r w:rsidR="00DC1017" w:rsidRPr="00D93746">
        <w:rPr>
          <w:rFonts w:ascii="Times New Roman" w:hAnsi="Times New Roman" w:cs="Times New Roman"/>
          <w:b/>
          <w:bCs/>
          <w:sz w:val="24"/>
          <w:szCs w:val="24"/>
          <w:lang w:val="pt-BR"/>
        </w:rPr>
        <w:t>„</w:t>
      </w:r>
      <w:r w:rsidR="00D93746" w:rsidRPr="00D93746">
        <w:rPr>
          <w:rFonts w:ascii="Times New Roman" w:eastAsia="Calibri" w:hAnsi="Times New Roman" w:cs="Times New Roman"/>
          <w:b/>
          <w:bCs/>
          <w:sz w:val="24"/>
          <w:szCs w:val="24"/>
        </w:rPr>
        <w:t>Stații de lucru</w:t>
      </w:r>
      <w:r w:rsidR="00DC1017" w:rsidRPr="000060C0">
        <w:rPr>
          <w:rFonts w:ascii="Times New Roman" w:hAnsi="Times New Roman" w:cs="Times New Roman"/>
          <w:b/>
          <w:bCs/>
          <w:sz w:val="24"/>
          <w:szCs w:val="24"/>
        </w:rPr>
        <w:t>”</w:t>
      </w:r>
      <w:r w:rsidR="00AC3C8A" w:rsidRPr="000060C0">
        <w:rPr>
          <w:rFonts w:ascii="Times New Roman" w:eastAsia="Times New Roman" w:hAnsi="Times New Roman" w:cs="Times New Roman"/>
          <w:b/>
          <w:bCs/>
          <w:sz w:val="24"/>
          <w:szCs w:val="24"/>
        </w:rPr>
        <w:t>,</w:t>
      </w:r>
      <w:r w:rsidRPr="00570CA6">
        <w:rPr>
          <w:rFonts w:ascii="Times New Roman" w:hAnsi="Times New Roman" w:cs="Times New Roman"/>
          <w:sz w:val="24"/>
          <w:szCs w:val="24"/>
          <w:lang w:val="pt-BR"/>
        </w:rPr>
        <w:t xml:space="preserve"> organizată de Nuclearelectrica Serv S.R.L., declar pe propria răspundere, sub sancţ</w:t>
      </w:r>
      <w:r w:rsidR="008B482B" w:rsidRPr="00570CA6">
        <w:rPr>
          <w:rFonts w:ascii="Times New Roman" w:hAnsi="Times New Roman" w:cs="Times New Roman"/>
          <w:sz w:val="24"/>
          <w:szCs w:val="24"/>
          <w:lang w:val="pt-BR"/>
        </w:rPr>
        <w:t>iunea excluderii din procedura ș</w:t>
      </w:r>
      <w:r w:rsidRPr="00570CA6">
        <w:rPr>
          <w:rFonts w:ascii="Times New Roman" w:hAnsi="Times New Roman" w:cs="Times New Roman"/>
          <w:sz w:val="24"/>
          <w:szCs w:val="24"/>
          <w:lang w:val="pt-BR"/>
        </w:rPr>
        <w:t>i sub sancţ</w:t>
      </w:r>
      <w:r w:rsidR="008B482B" w:rsidRPr="00570CA6">
        <w:rPr>
          <w:rFonts w:ascii="Times New Roman" w:hAnsi="Times New Roman" w:cs="Times New Roman"/>
          <w:sz w:val="24"/>
          <w:szCs w:val="24"/>
          <w:lang w:val="pt-BR"/>
        </w:rPr>
        <w:t>iunile aplicate faptei de fals î</w:t>
      </w:r>
      <w:r w:rsidRPr="00570CA6">
        <w:rPr>
          <w:rFonts w:ascii="Times New Roman" w:hAnsi="Times New Roman" w:cs="Times New Roman"/>
          <w:sz w:val="24"/>
          <w:szCs w:val="24"/>
          <w:lang w:val="pt-BR"/>
        </w:rPr>
        <w:t xml:space="preserve">n acte publice, că nu mă regăsesc in niciuna din situatiile de excludere prevazute  la art. </w:t>
      </w:r>
      <w:r w:rsidR="008B482B" w:rsidRPr="00570CA6">
        <w:rPr>
          <w:rFonts w:ascii="Times New Roman" w:hAnsi="Times New Roman" w:cs="Times New Roman"/>
          <w:sz w:val="24"/>
          <w:szCs w:val="24"/>
          <w:lang w:val="pt-BR"/>
        </w:rPr>
        <w:t>164</w:t>
      </w:r>
      <w:r w:rsidR="00214B4E" w:rsidRPr="00570CA6">
        <w:rPr>
          <w:rFonts w:ascii="Times New Roman" w:hAnsi="Times New Roman" w:cs="Times New Roman"/>
          <w:sz w:val="24"/>
          <w:szCs w:val="24"/>
          <w:lang w:val="pt-BR"/>
        </w:rPr>
        <w:t>,</w:t>
      </w:r>
      <w:r w:rsidR="00633562" w:rsidRPr="00570CA6">
        <w:rPr>
          <w:rFonts w:ascii="Times New Roman" w:hAnsi="Times New Roman" w:cs="Times New Roman"/>
          <w:sz w:val="24"/>
          <w:szCs w:val="24"/>
          <w:lang w:val="pt-BR"/>
        </w:rPr>
        <w:t xml:space="preserve"> </w:t>
      </w:r>
      <w:r w:rsidR="00214B4E" w:rsidRPr="00570CA6">
        <w:rPr>
          <w:rFonts w:ascii="Times New Roman" w:hAnsi="Times New Roman" w:cs="Times New Roman"/>
          <w:sz w:val="24"/>
          <w:szCs w:val="24"/>
          <w:lang w:val="pt-BR"/>
        </w:rPr>
        <w:t>165 și</w:t>
      </w:r>
      <w:r w:rsidR="008B482B" w:rsidRPr="00570CA6">
        <w:rPr>
          <w:rFonts w:ascii="Times New Roman" w:hAnsi="Times New Roman" w:cs="Times New Roman"/>
          <w:sz w:val="24"/>
          <w:szCs w:val="24"/>
          <w:lang w:val="pt-BR"/>
        </w:rPr>
        <w:t xml:space="preserve"> 167</w:t>
      </w:r>
      <w:r w:rsidRPr="00570CA6">
        <w:rPr>
          <w:rFonts w:ascii="Times New Roman" w:hAnsi="Times New Roman" w:cs="Times New Roman"/>
          <w:sz w:val="24"/>
          <w:szCs w:val="24"/>
          <w:lang w:val="pt-BR"/>
        </w:rPr>
        <w:t xml:space="preserve"> </w:t>
      </w:r>
      <w:r w:rsidR="008B482B" w:rsidRPr="00570CA6">
        <w:rPr>
          <w:rFonts w:ascii="Times New Roman" w:hAnsi="Times New Roman" w:cs="Times New Roman"/>
          <w:sz w:val="24"/>
          <w:szCs w:val="24"/>
          <w:lang w:val="pt-BR"/>
        </w:rPr>
        <w:t xml:space="preserve"> din Legea nr.</w:t>
      </w:r>
      <w:r w:rsidR="005679D4" w:rsidRPr="00570CA6">
        <w:rPr>
          <w:rFonts w:ascii="Times New Roman" w:hAnsi="Times New Roman" w:cs="Times New Roman"/>
          <w:sz w:val="24"/>
          <w:szCs w:val="24"/>
          <w:lang w:val="pt-BR"/>
        </w:rPr>
        <w:t xml:space="preserve"> </w:t>
      </w:r>
      <w:r w:rsidR="008B482B" w:rsidRPr="00570CA6">
        <w:rPr>
          <w:rFonts w:ascii="Times New Roman" w:hAnsi="Times New Roman" w:cs="Times New Roman"/>
          <w:sz w:val="24"/>
          <w:szCs w:val="24"/>
          <w:lang w:val="pt-BR"/>
        </w:rPr>
        <w:t>98/2016.</w:t>
      </w:r>
    </w:p>
    <w:p w14:paraId="274BE0C1" w14:textId="77777777" w:rsidR="00AC50F5" w:rsidRPr="00570CA6" w:rsidRDefault="00AC50F5" w:rsidP="00547F98">
      <w:pPr>
        <w:tabs>
          <w:tab w:val="clear" w:pos="632"/>
        </w:tabs>
        <w:suppressAutoHyphens/>
        <w:overflowPunct w:val="0"/>
        <w:autoSpaceDE w:val="0"/>
        <w:spacing w:line="276" w:lineRule="auto"/>
        <w:textAlignment w:val="baseline"/>
        <w:rPr>
          <w:rFonts w:ascii="Times New Roman" w:hAnsi="Times New Roman" w:cs="Times New Roman"/>
          <w:sz w:val="24"/>
          <w:szCs w:val="24"/>
          <w:lang w:val="pt-BR"/>
        </w:rPr>
      </w:pPr>
    </w:p>
    <w:p w14:paraId="2574FD05" w14:textId="26BFCDEE" w:rsidR="008B482B" w:rsidRPr="004227EE" w:rsidRDefault="008B482B" w:rsidP="00547F98">
      <w:pPr>
        <w:tabs>
          <w:tab w:val="clear" w:pos="632"/>
        </w:tabs>
        <w:suppressAutoHyphens/>
        <w:overflowPunct w:val="0"/>
        <w:autoSpaceDE w:val="0"/>
        <w:spacing w:line="276" w:lineRule="auto"/>
        <w:textAlignment w:val="baseline"/>
        <w:rPr>
          <w:rFonts w:ascii="Times New Roman" w:hAnsi="Times New Roman" w:cs="Times New Roman"/>
          <w:sz w:val="24"/>
          <w:szCs w:val="24"/>
          <w:lang w:val="pt-BR"/>
        </w:rPr>
      </w:pPr>
      <w:r w:rsidRPr="004227EE">
        <w:rPr>
          <w:rFonts w:ascii="Times New Roman" w:hAnsi="Times New Roman" w:cs="Times New Roman"/>
          <w:sz w:val="24"/>
          <w:szCs w:val="24"/>
          <w:lang w:val="pt-BR"/>
        </w:rPr>
        <w:t>Subsemnatul declar că informaţiile furnizate sunt complete şi corecte şi înţeleg că autoritatea contractantă au dreptul de a solicita, în scopul verificării şi confirmării declaraţiilor orice documente doveditoare de care dispunem.</w:t>
      </w:r>
    </w:p>
    <w:p w14:paraId="25204B4D" w14:textId="77777777" w:rsidR="00892C44" w:rsidRPr="004227EE" w:rsidRDefault="00892C44" w:rsidP="00547F98">
      <w:pPr>
        <w:autoSpaceDN w:val="0"/>
        <w:adjustRightInd w:val="0"/>
        <w:spacing w:line="276" w:lineRule="auto"/>
        <w:rPr>
          <w:rFonts w:ascii="Times New Roman" w:hAnsi="Times New Roman" w:cs="Times New Roman"/>
          <w:sz w:val="24"/>
          <w:szCs w:val="24"/>
          <w:lang w:val="pt-BR"/>
        </w:rPr>
      </w:pPr>
    </w:p>
    <w:p w14:paraId="62F59267" w14:textId="77777777" w:rsidR="00892C44" w:rsidRPr="004227EE" w:rsidRDefault="00892C44" w:rsidP="00547F98">
      <w:pPr>
        <w:spacing w:line="276" w:lineRule="auto"/>
        <w:ind w:right="317"/>
        <w:rPr>
          <w:rFonts w:ascii="Times New Roman" w:hAnsi="Times New Roman" w:cs="Times New Roman"/>
          <w:sz w:val="24"/>
          <w:szCs w:val="24"/>
          <w:lang w:val="pt-BR"/>
        </w:rPr>
      </w:pPr>
      <w:r w:rsidRPr="004227EE">
        <w:rPr>
          <w:rFonts w:ascii="Times New Roman" w:hAnsi="Times New Roman" w:cs="Times New Roman"/>
          <w:sz w:val="24"/>
          <w:szCs w:val="24"/>
          <w:lang w:val="pt-BR"/>
        </w:rPr>
        <w:t>Data completării ______________________</w:t>
      </w:r>
    </w:p>
    <w:p w14:paraId="01FE5390" w14:textId="77777777" w:rsidR="00892C44" w:rsidRPr="000060C0" w:rsidRDefault="00892C44" w:rsidP="00547F98">
      <w:pPr>
        <w:spacing w:line="276" w:lineRule="auto"/>
        <w:rPr>
          <w:rFonts w:ascii="Times New Roman" w:hAnsi="Times New Roman" w:cs="Times New Roman"/>
          <w:iCs/>
          <w:sz w:val="24"/>
          <w:szCs w:val="24"/>
        </w:rPr>
      </w:pPr>
      <w:r w:rsidRPr="000060C0">
        <w:rPr>
          <w:rFonts w:ascii="Times New Roman" w:hAnsi="Times New Roman" w:cs="Times New Roman"/>
          <w:iCs/>
          <w:sz w:val="24"/>
          <w:szCs w:val="24"/>
        </w:rPr>
        <w:t xml:space="preserve">Operator economic: </w:t>
      </w:r>
      <w:r w:rsidRPr="000060C0">
        <w:rPr>
          <w:rFonts w:ascii="Times New Roman" w:hAnsi="Times New Roman" w:cs="Times New Roman"/>
          <w:iCs/>
          <w:sz w:val="24"/>
          <w:szCs w:val="24"/>
        </w:rPr>
        <w:tab/>
        <w:t>___________________________</w:t>
      </w:r>
    </w:p>
    <w:p w14:paraId="14D85C22" w14:textId="77777777" w:rsidR="00892C44" w:rsidRPr="004227EE" w:rsidRDefault="00892C44" w:rsidP="00547F98">
      <w:pPr>
        <w:spacing w:line="276" w:lineRule="auto"/>
        <w:rPr>
          <w:rFonts w:ascii="Times New Roman" w:hAnsi="Times New Roman" w:cs="Times New Roman"/>
          <w:sz w:val="24"/>
          <w:szCs w:val="24"/>
          <w:lang w:val="pt-BR"/>
        </w:rPr>
      </w:pPr>
      <w:r w:rsidRPr="000060C0">
        <w:rPr>
          <w:rFonts w:ascii="Times New Roman" w:hAnsi="Times New Roman" w:cs="Times New Roman"/>
          <w:iCs/>
          <w:sz w:val="24"/>
          <w:szCs w:val="24"/>
        </w:rPr>
        <w:tab/>
      </w:r>
      <w:r w:rsidRPr="000060C0">
        <w:rPr>
          <w:rFonts w:ascii="Times New Roman" w:hAnsi="Times New Roman" w:cs="Times New Roman"/>
          <w:iCs/>
          <w:sz w:val="24"/>
          <w:szCs w:val="24"/>
        </w:rPr>
        <w:tab/>
      </w:r>
      <w:r w:rsidRPr="000060C0">
        <w:rPr>
          <w:rFonts w:ascii="Times New Roman" w:hAnsi="Times New Roman" w:cs="Times New Roman"/>
          <w:iCs/>
          <w:sz w:val="24"/>
          <w:szCs w:val="24"/>
        </w:rPr>
        <w:tab/>
      </w:r>
      <w:r w:rsidRPr="000060C0">
        <w:rPr>
          <w:rFonts w:ascii="Times New Roman" w:hAnsi="Times New Roman" w:cs="Times New Roman"/>
          <w:i/>
          <w:sz w:val="24"/>
          <w:szCs w:val="24"/>
        </w:rPr>
        <w:t>(ofertant/ofertant asociat/subcontractant)</w:t>
      </w:r>
    </w:p>
    <w:p w14:paraId="4B534D42" w14:textId="77777777" w:rsidR="00892C44" w:rsidRPr="004227EE" w:rsidRDefault="00892C44" w:rsidP="00547F98">
      <w:pPr>
        <w:spacing w:line="276" w:lineRule="auto"/>
        <w:ind w:left="1440" w:firstLine="720"/>
        <w:rPr>
          <w:rFonts w:ascii="Times New Roman" w:hAnsi="Times New Roman" w:cs="Times New Roman"/>
          <w:sz w:val="24"/>
          <w:szCs w:val="24"/>
          <w:lang w:val="pt-BR"/>
        </w:rPr>
      </w:pPr>
      <w:r w:rsidRPr="004227EE">
        <w:rPr>
          <w:rFonts w:ascii="Times New Roman" w:hAnsi="Times New Roman" w:cs="Times New Roman"/>
          <w:sz w:val="24"/>
          <w:szCs w:val="24"/>
          <w:lang w:val="pt-BR"/>
        </w:rPr>
        <w:t>___________________________</w:t>
      </w:r>
    </w:p>
    <w:p w14:paraId="55C7C3B4" w14:textId="77777777" w:rsidR="00892C44" w:rsidRPr="004227EE" w:rsidRDefault="00892C44" w:rsidP="00547F98">
      <w:pPr>
        <w:spacing w:line="276" w:lineRule="auto"/>
        <w:rPr>
          <w:rFonts w:ascii="Times New Roman" w:hAnsi="Times New Roman" w:cs="Times New Roman"/>
          <w:i/>
          <w:sz w:val="24"/>
          <w:szCs w:val="24"/>
          <w:lang w:val="pt-BR"/>
        </w:rPr>
      </w:pPr>
      <w:r w:rsidRPr="004227EE">
        <w:rPr>
          <w:rFonts w:ascii="Times New Roman" w:hAnsi="Times New Roman" w:cs="Times New Roman"/>
          <w:i/>
          <w:sz w:val="24"/>
          <w:szCs w:val="24"/>
          <w:lang w:val="pt-BR"/>
        </w:rPr>
        <w:t xml:space="preserve"> </w:t>
      </w:r>
      <w:r w:rsidRPr="004227EE">
        <w:rPr>
          <w:rFonts w:ascii="Times New Roman" w:hAnsi="Times New Roman" w:cs="Times New Roman"/>
          <w:i/>
          <w:sz w:val="24"/>
          <w:szCs w:val="24"/>
          <w:lang w:val="pt-BR"/>
        </w:rPr>
        <w:tab/>
      </w:r>
      <w:r w:rsidRPr="004227EE">
        <w:rPr>
          <w:rFonts w:ascii="Times New Roman" w:hAnsi="Times New Roman" w:cs="Times New Roman"/>
          <w:i/>
          <w:sz w:val="24"/>
          <w:szCs w:val="24"/>
          <w:lang w:val="pt-BR"/>
        </w:rPr>
        <w:tab/>
      </w:r>
      <w:r w:rsidRPr="004227EE">
        <w:rPr>
          <w:rFonts w:ascii="Times New Roman" w:hAnsi="Times New Roman" w:cs="Times New Roman"/>
          <w:i/>
          <w:sz w:val="24"/>
          <w:szCs w:val="24"/>
          <w:lang w:val="pt-BR"/>
        </w:rPr>
        <w:tab/>
        <w:t>(Numele, prenumele persoanei împuternicită să semneze)</w:t>
      </w:r>
    </w:p>
    <w:p w14:paraId="6BABAB5A" w14:textId="77777777" w:rsidR="00892C44" w:rsidRPr="004227EE" w:rsidRDefault="00892C44" w:rsidP="00547F98">
      <w:pPr>
        <w:spacing w:line="276" w:lineRule="auto"/>
        <w:ind w:left="1440" w:firstLine="720"/>
        <w:rPr>
          <w:rFonts w:ascii="Times New Roman" w:hAnsi="Times New Roman" w:cs="Times New Roman"/>
          <w:sz w:val="24"/>
          <w:szCs w:val="24"/>
          <w:lang w:val="pt-BR"/>
        </w:rPr>
      </w:pPr>
      <w:r w:rsidRPr="004227EE">
        <w:rPr>
          <w:rFonts w:ascii="Times New Roman" w:hAnsi="Times New Roman" w:cs="Times New Roman"/>
          <w:sz w:val="24"/>
          <w:szCs w:val="24"/>
          <w:lang w:val="pt-BR"/>
        </w:rPr>
        <w:t>___________________________</w:t>
      </w:r>
    </w:p>
    <w:p w14:paraId="33D9892B" w14:textId="77777777" w:rsidR="00892C44" w:rsidRPr="004227EE" w:rsidRDefault="00892C44" w:rsidP="00547F98">
      <w:pPr>
        <w:spacing w:line="276" w:lineRule="auto"/>
        <w:ind w:left="1440" w:firstLine="720"/>
        <w:rPr>
          <w:rFonts w:ascii="Times New Roman" w:hAnsi="Times New Roman" w:cs="Times New Roman"/>
          <w:i/>
          <w:sz w:val="24"/>
          <w:szCs w:val="24"/>
          <w:lang w:val="pt-BR"/>
        </w:rPr>
      </w:pPr>
      <w:r w:rsidRPr="004227EE">
        <w:rPr>
          <w:rFonts w:ascii="Times New Roman" w:hAnsi="Times New Roman" w:cs="Times New Roman"/>
          <w:sz w:val="24"/>
          <w:szCs w:val="24"/>
          <w:lang w:val="pt-BR"/>
        </w:rPr>
        <w:t xml:space="preserve"> </w:t>
      </w:r>
      <w:r w:rsidRPr="004227EE">
        <w:rPr>
          <w:rFonts w:ascii="Times New Roman" w:hAnsi="Times New Roman" w:cs="Times New Roman"/>
          <w:i/>
          <w:sz w:val="24"/>
          <w:szCs w:val="24"/>
          <w:lang w:val="pt-BR"/>
        </w:rPr>
        <w:t>(Funcţie)</w:t>
      </w:r>
    </w:p>
    <w:p w14:paraId="3B6FF8A2" w14:textId="77777777" w:rsidR="00892C44" w:rsidRPr="004227EE" w:rsidRDefault="00892C44" w:rsidP="00547F98">
      <w:pPr>
        <w:spacing w:line="276" w:lineRule="auto"/>
        <w:ind w:left="1440" w:firstLine="720"/>
        <w:rPr>
          <w:rFonts w:ascii="Times New Roman" w:hAnsi="Times New Roman" w:cs="Times New Roman"/>
          <w:sz w:val="24"/>
          <w:szCs w:val="24"/>
          <w:lang w:val="pt-BR"/>
        </w:rPr>
      </w:pPr>
      <w:r w:rsidRPr="004227EE">
        <w:rPr>
          <w:rFonts w:ascii="Times New Roman" w:hAnsi="Times New Roman" w:cs="Times New Roman"/>
          <w:sz w:val="24"/>
          <w:szCs w:val="24"/>
          <w:lang w:val="pt-BR"/>
        </w:rPr>
        <w:t>________________________</w:t>
      </w:r>
    </w:p>
    <w:p w14:paraId="51A239AA" w14:textId="77777777" w:rsidR="00892C44" w:rsidRPr="000060C0" w:rsidRDefault="00892C44" w:rsidP="00547F98">
      <w:pPr>
        <w:spacing w:line="276" w:lineRule="auto"/>
        <w:ind w:left="1440" w:firstLine="720"/>
        <w:rPr>
          <w:rFonts w:ascii="Times New Roman" w:hAnsi="Times New Roman" w:cs="Times New Roman"/>
          <w:b/>
          <w:i/>
          <w:sz w:val="24"/>
          <w:szCs w:val="24"/>
        </w:rPr>
      </w:pPr>
      <w:r w:rsidRPr="004227EE">
        <w:rPr>
          <w:rFonts w:ascii="Times New Roman" w:hAnsi="Times New Roman" w:cs="Times New Roman"/>
          <w:i/>
          <w:sz w:val="24"/>
          <w:szCs w:val="24"/>
          <w:lang w:val="pt-BR"/>
        </w:rPr>
        <w:t>(Semnătura autorizată şi ştampila)</w:t>
      </w:r>
      <w:r w:rsidRPr="000060C0">
        <w:rPr>
          <w:rFonts w:ascii="Times New Roman" w:hAnsi="Times New Roman" w:cs="Times New Roman"/>
          <w:b/>
          <w:i/>
          <w:sz w:val="24"/>
          <w:szCs w:val="24"/>
        </w:rPr>
        <w:t xml:space="preserve"> </w:t>
      </w:r>
    </w:p>
    <w:p w14:paraId="3CF64294" w14:textId="77777777" w:rsidR="001E2A1C" w:rsidRPr="000060C0" w:rsidRDefault="001E2A1C" w:rsidP="00547F98">
      <w:pPr>
        <w:spacing w:line="276" w:lineRule="auto"/>
        <w:rPr>
          <w:rFonts w:ascii="Times New Roman" w:eastAsia="Calibri" w:hAnsi="Times New Roman" w:cs="Times New Roman"/>
          <w:i/>
          <w:sz w:val="24"/>
          <w:szCs w:val="24"/>
          <w:lang w:eastAsia="en-US"/>
        </w:rPr>
      </w:pPr>
    </w:p>
    <w:p w14:paraId="7206A5B7"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6EF877E3" w14:textId="7B7119C3" w:rsidR="00892C44" w:rsidRPr="000060C0" w:rsidRDefault="00892C44" w:rsidP="00547F98">
      <w:pPr>
        <w:spacing w:line="276" w:lineRule="auto"/>
        <w:rPr>
          <w:rFonts w:ascii="Times New Roman" w:eastAsia="Calibri" w:hAnsi="Times New Roman" w:cs="Times New Roman"/>
          <w:i/>
          <w:sz w:val="24"/>
          <w:szCs w:val="24"/>
          <w:lang w:eastAsia="en-US"/>
        </w:rPr>
      </w:pPr>
      <w:r w:rsidRPr="000060C0">
        <w:rPr>
          <w:rFonts w:ascii="Times New Roman" w:eastAsia="Calibri" w:hAnsi="Times New Roman" w:cs="Times New Roman"/>
          <w:i/>
          <w:sz w:val="24"/>
          <w:szCs w:val="24"/>
          <w:lang w:eastAsia="en-US"/>
        </w:rPr>
        <w:t xml:space="preserve">Nota: se va completa si de catre ofertantul asociat, subcontractant (daca este cazul). </w:t>
      </w:r>
    </w:p>
    <w:p w14:paraId="1DAB8BC2" w14:textId="77777777" w:rsidR="00BD6075" w:rsidRPr="000060C0" w:rsidRDefault="00BD6075" w:rsidP="00547F98">
      <w:pPr>
        <w:spacing w:line="276" w:lineRule="auto"/>
        <w:rPr>
          <w:rFonts w:ascii="Times New Roman" w:eastAsia="Calibri" w:hAnsi="Times New Roman" w:cs="Times New Roman"/>
          <w:i/>
          <w:sz w:val="24"/>
          <w:szCs w:val="24"/>
          <w:lang w:eastAsia="en-US"/>
        </w:rPr>
      </w:pPr>
    </w:p>
    <w:p w14:paraId="76A1E260" w14:textId="77777777" w:rsidR="00BD6075" w:rsidRDefault="00BD6075" w:rsidP="00547F98">
      <w:pPr>
        <w:spacing w:line="276" w:lineRule="auto"/>
        <w:jc w:val="center"/>
        <w:rPr>
          <w:rFonts w:ascii="Times New Roman" w:eastAsia="Calibri" w:hAnsi="Times New Roman" w:cs="Times New Roman"/>
          <w:i/>
          <w:sz w:val="24"/>
          <w:szCs w:val="24"/>
          <w:lang w:eastAsia="en-US"/>
        </w:rPr>
      </w:pPr>
    </w:p>
    <w:p w14:paraId="5C0ED503" w14:textId="77777777" w:rsidR="00FA57D8" w:rsidRDefault="00FA57D8" w:rsidP="00547F98">
      <w:pPr>
        <w:spacing w:line="276" w:lineRule="auto"/>
        <w:jc w:val="center"/>
        <w:rPr>
          <w:rFonts w:ascii="Times New Roman" w:eastAsia="Calibri" w:hAnsi="Times New Roman" w:cs="Times New Roman"/>
          <w:i/>
          <w:sz w:val="24"/>
          <w:szCs w:val="24"/>
          <w:lang w:eastAsia="en-US"/>
        </w:rPr>
      </w:pPr>
    </w:p>
    <w:p w14:paraId="1101F4CE" w14:textId="77777777" w:rsidR="00FA57D8" w:rsidRDefault="00FA57D8" w:rsidP="00547F98">
      <w:pPr>
        <w:spacing w:line="276" w:lineRule="auto"/>
        <w:jc w:val="center"/>
        <w:rPr>
          <w:rFonts w:ascii="Times New Roman" w:eastAsia="Calibri" w:hAnsi="Times New Roman" w:cs="Times New Roman"/>
          <w:i/>
          <w:sz w:val="24"/>
          <w:szCs w:val="24"/>
          <w:lang w:eastAsia="en-US"/>
        </w:rPr>
      </w:pPr>
    </w:p>
    <w:p w14:paraId="779B7A81" w14:textId="77777777" w:rsidR="0031592D" w:rsidRDefault="0031592D" w:rsidP="0031592D"/>
    <w:tbl>
      <w:tblPr>
        <w:tblStyle w:val="TableGrid"/>
        <w:tblpPr w:leftFromText="180" w:rightFromText="180" w:vertAnchor="text" w:horzAnchor="margin" w:tblpXSpec="right" w:tblpY="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tblGrid>
      <w:tr w:rsidR="0031592D" w:rsidRPr="00C8243E" w14:paraId="1406CCC4" w14:textId="77777777" w:rsidTr="001F5766">
        <w:trPr>
          <w:trHeight w:val="508"/>
        </w:trPr>
        <w:tc>
          <w:tcPr>
            <w:tcW w:w="3060" w:type="dxa"/>
          </w:tcPr>
          <w:p w14:paraId="0E9621EE" w14:textId="77777777" w:rsidR="0031592D" w:rsidRPr="00230F32" w:rsidRDefault="0031592D" w:rsidP="001F5766">
            <w:pPr>
              <w:pStyle w:val="NoSpacing"/>
              <w:spacing w:line="276" w:lineRule="auto"/>
              <w:jc w:val="center"/>
              <w:rPr>
                <w:rFonts w:ascii="Times New Roman" w:hAnsi="Times New Roman"/>
                <w:sz w:val="24"/>
                <w:szCs w:val="24"/>
                <w:lang w:val="ro-RO" w:eastAsia="ro-RO"/>
              </w:rPr>
            </w:pPr>
            <w:bookmarkStart w:id="3" w:name="_Hlk129087951"/>
          </w:p>
          <w:p w14:paraId="30A0631B" w14:textId="77777777" w:rsidR="0031592D" w:rsidRPr="004C3E4B" w:rsidRDefault="0031592D" w:rsidP="001F5766">
            <w:pPr>
              <w:spacing w:line="276" w:lineRule="auto"/>
              <w:jc w:val="center"/>
              <w:rPr>
                <w:rFonts w:ascii="Times New Roman" w:eastAsia="Times New Roman" w:hAnsi="Times New Roman" w:cs="Times New Roman"/>
                <w:b/>
                <w:noProof/>
                <w:sz w:val="24"/>
                <w:szCs w:val="24"/>
                <w:lang w:val="pt-BR" w:eastAsia="ar-SA"/>
              </w:rPr>
            </w:pPr>
          </w:p>
        </w:tc>
      </w:tr>
    </w:tbl>
    <w:p w14:paraId="6A169262" w14:textId="31C9C3C1" w:rsidR="00B8440B" w:rsidRDefault="00B8440B" w:rsidP="00B8440B">
      <w:pPr>
        <w:pStyle w:val="NoSpacing"/>
        <w:tabs>
          <w:tab w:val="left" w:pos="8370"/>
        </w:tabs>
        <w:spacing w:line="276" w:lineRule="auto"/>
        <w:rPr>
          <w:rFonts w:ascii="Times New Roman" w:hAnsi="Times New Roman"/>
          <w:b/>
          <w:bCs/>
          <w:sz w:val="24"/>
          <w:szCs w:val="24"/>
          <w:lang w:val="ro-RO" w:eastAsia="ro-RO"/>
        </w:rPr>
      </w:pPr>
      <w:bookmarkStart w:id="4" w:name="_Hlk129813686"/>
      <w:bookmarkStart w:id="5" w:name="_Hlk131420986"/>
      <w:bookmarkEnd w:id="3"/>
      <w:r w:rsidRPr="00330718">
        <w:rPr>
          <w:rFonts w:ascii="Times New Roman" w:hAnsi="Times New Roman"/>
          <w:b/>
          <w:bCs/>
          <w:sz w:val="24"/>
          <w:szCs w:val="24"/>
          <w:lang w:val="ro-RO" w:eastAsia="ro-RO"/>
        </w:rPr>
        <w:t>Nr. înreg.</w:t>
      </w:r>
      <w:r>
        <w:rPr>
          <w:rFonts w:ascii="Times New Roman" w:hAnsi="Times New Roman"/>
          <w:b/>
          <w:bCs/>
          <w:sz w:val="24"/>
          <w:szCs w:val="24"/>
          <w:lang w:val="ro-RO" w:eastAsia="ro-RO"/>
        </w:rPr>
        <w:t xml:space="preserve"> </w:t>
      </w:r>
      <w:r w:rsidR="001874FA">
        <w:rPr>
          <w:rFonts w:ascii="Times New Roman" w:hAnsi="Times New Roman"/>
          <w:b/>
          <w:bCs/>
          <w:sz w:val="24"/>
          <w:szCs w:val="24"/>
          <w:shd w:val="clear" w:color="auto" w:fill="FFFFFF" w:themeFill="background1"/>
          <w:lang w:val="ro-RO" w:eastAsia="ro-RO"/>
        </w:rPr>
        <w:t>12991/28.09.2026</w:t>
      </w:r>
    </w:p>
    <w:p w14:paraId="4C140981" w14:textId="77777777" w:rsidR="00B8440B" w:rsidRDefault="00B8440B" w:rsidP="00B8440B">
      <w:pPr>
        <w:pStyle w:val="NoSpacing"/>
        <w:tabs>
          <w:tab w:val="left" w:pos="8370"/>
        </w:tabs>
        <w:spacing w:line="276" w:lineRule="auto"/>
        <w:jc w:val="right"/>
        <w:rPr>
          <w:rFonts w:ascii="Times New Roman" w:hAnsi="Times New Roman"/>
          <w:b/>
          <w:bCs/>
          <w:sz w:val="24"/>
          <w:szCs w:val="24"/>
          <w:lang w:val="ro-RO" w:eastAsia="ro-RO"/>
        </w:rPr>
      </w:pPr>
    </w:p>
    <w:p w14:paraId="37BD84A3" w14:textId="77777777" w:rsidR="00B8440B" w:rsidRPr="00330718" w:rsidRDefault="00B8440B" w:rsidP="00B8440B">
      <w:pPr>
        <w:pStyle w:val="NoSpacing"/>
        <w:spacing w:line="276" w:lineRule="auto"/>
        <w:rPr>
          <w:rFonts w:ascii="Times New Roman" w:hAnsi="Times New Roman"/>
          <w:b/>
          <w:bCs/>
          <w:sz w:val="24"/>
          <w:szCs w:val="24"/>
          <w:lang w:val="ro-RO" w:eastAsia="ro-RO"/>
        </w:rPr>
      </w:pPr>
    </w:p>
    <w:p w14:paraId="7C9634D5" w14:textId="77777777" w:rsidR="00B8440B" w:rsidRPr="00330718" w:rsidRDefault="00B8440B" w:rsidP="00B8440B">
      <w:pPr>
        <w:pStyle w:val="NoSpacing"/>
        <w:spacing w:line="276" w:lineRule="auto"/>
        <w:ind w:left="810"/>
        <w:jc w:val="center"/>
        <w:rPr>
          <w:rFonts w:ascii="Times New Roman" w:hAnsi="Times New Roman"/>
          <w:b/>
          <w:bCs/>
          <w:sz w:val="24"/>
          <w:szCs w:val="24"/>
          <w:lang w:val="ro-RO" w:eastAsia="ro-RO"/>
        </w:rPr>
      </w:pPr>
      <w:r w:rsidRPr="00330718">
        <w:rPr>
          <w:rFonts w:ascii="Times New Roman" w:hAnsi="Times New Roman"/>
          <w:b/>
          <w:bCs/>
          <w:sz w:val="24"/>
          <w:szCs w:val="24"/>
          <w:lang w:val="ro-RO" w:eastAsia="ro-RO"/>
        </w:rPr>
        <w:t>SPECIFICAȚII TEHNICE</w:t>
      </w:r>
    </w:p>
    <w:p w14:paraId="2975C47E" w14:textId="77777777" w:rsidR="00B8440B" w:rsidRPr="00330718" w:rsidRDefault="00B8440B" w:rsidP="00B8440B">
      <w:pPr>
        <w:pStyle w:val="NoSpacing"/>
        <w:spacing w:line="276" w:lineRule="auto"/>
        <w:ind w:left="810"/>
        <w:jc w:val="center"/>
        <w:rPr>
          <w:rFonts w:ascii="Times New Roman" w:hAnsi="Times New Roman"/>
          <w:b/>
          <w:bCs/>
          <w:sz w:val="24"/>
          <w:szCs w:val="24"/>
          <w:lang w:val="ro-RO" w:eastAsia="ro-RO"/>
        </w:rPr>
      </w:pPr>
      <w:r w:rsidRPr="00330718">
        <w:rPr>
          <w:rFonts w:ascii="Times New Roman" w:hAnsi="Times New Roman"/>
          <w:b/>
          <w:bCs/>
          <w:sz w:val="24"/>
          <w:szCs w:val="24"/>
          <w:lang w:val="ro-RO" w:eastAsia="ro-RO"/>
        </w:rPr>
        <w:t xml:space="preserve">pentru achiziția de </w:t>
      </w:r>
    </w:p>
    <w:p w14:paraId="25FFEC05" w14:textId="77777777" w:rsidR="00B8440B" w:rsidRPr="00330718" w:rsidRDefault="00B8440B" w:rsidP="00B8440B">
      <w:pPr>
        <w:pStyle w:val="NoSpacing"/>
        <w:spacing w:line="276" w:lineRule="auto"/>
        <w:ind w:left="810"/>
        <w:jc w:val="center"/>
        <w:rPr>
          <w:rFonts w:ascii="Times New Roman" w:hAnsi="Times New Roman"/>
          <w:b/>
          <w:bCs/>
          <w:sz w:val="24"/>
          <w:szCs w:val="24"/>
          <w:lang w:val="ro-RO" w:eastAsia="ro-RO"/>
        </w:rPr>
      </w:pPr>
      <w:r w:rsidRPr="00330718">
        <w:rPr>
          <w:rFonts w:ascii="Times New Roman" w:hAnsi="Times New Roman"/>
          <w:b/>
          <w:bCs/>
          <w:sz w:val="24"/>
          <w:szCs w:val="24"/>
          <w:lang w:val="ro-RO" w:eastAsia="ro-RO"/>
        </w:rPr>
        <w:t>„</w:t>
      </w:r>
      <w:bookmarkEnd w:id="4"/>
      <w:r>
        <w:rPr>
          <w:rFonts w:ascii="Times New Roman" w:hAnsi="Times New Roman"/>
          <w:b/>
          <w:bCs/>
          <w:sz w:val="24"/>
          <w:szCs w:val="24"/>
          <w:lang w:val="ro-RO" w:eastAsia="ro-RO"/>
        </w:rPr>
        <w:t>Stații de lucru</w:t>
      </w:r>
      <w:r w:rsidRPr="00330718">
        <w:rPr>
          <w:rFonts w:ascii="Times New Roman" w:hAnsi="Times New Roman"/>
          <w:b/>
          <w:bCs/>
          <w:sz w:val="24"/>
          <w:szCs w:val="24"/>
          <w:lang w:val="ro-RO" w:eastAsia="ro-RO"/>
        </w:rPr>
        <w:t>”</w:t>
      </w:r>
    </w:p>
    <w:p w14:paraId="660E31EA" w14:textId="77777777" w:rsidR="00B8440B" w:rsidRPr="00330718" w:rsidRDefault="00B8440B" w:rsidP="00B8440B">
      <w:pPr>
        <w:pStyle w:val="NoSpacing"/>
        <w:spacing w:line="276" w:lineRule="auto"/>
        <w:rPr>
          <w:rFonts w:ascii="Times New Roman" w:hAnsi="Times New Roman"/>
          <w:b/>
          <w:bCs/>
          <w:sz w:val="24"/>
          <w:szCs w:val="24"/>
          <w:lang w:val="ro-RO"/>
        </w:rPr>
      </w:pPr>
    </w:p>
    <w:p w14:paraId="499DBD64" w14:textId="77777777" w:rsidR="00B8440B" w:rsidRPr="00330718" w:rsidRDefault="00B8440B" w:rsidP="00B8440B">
      <w:pPr>
        <w:pStyle w:val="NoSpacing"/>
        <w:spacing w:line="276" w:lineRule="auto"/>
        <w:rPr>
          <w:rFonts w:ascii="Times New Roman" w:hAnsi="Times New Roman"/>
          <w:b/>
          <w:bCs/>
          <w:sz w:val="24"/>
          <w:szCs w:val="24"/>
          <w:lang w:val="ro-RO"/>
        </w:rPr>
      </w:pPr>
    </w:p>
    <w:bookmarkEnd w:id="5"/>
    <w:p w14:paraId="437787EF" w14:textId="77777777" w:rsidR="00B8440B" w:rsidRPr="00330718" w:rsidRDefault="00B8440B" w:rsidP="00B8440B">
      <w:pPr>
        <w:pStyle w:val="NoSpacing"/>
        <w:numPr>
          <w:ilvl w:val="0"/>
          <w:numId w:val="21"/>
        </w:numPr>
        <w:spacing w:line="276" w:lineRule="auto"/>
        <w:jc w:val="both"/>
        <w:rPr>
          <w:rFonts w:ascii="Times New Roman" w:hAnsi="Times New Roman"/>
          <w:b/>
          <w:bCs/>
          <w:sz w:val="24"/>
          <w:szCs w:val="24"/>
          <w:lang w:val="ro-RO" w:eastAsia="ro-RO"/>
        </w:rPr>
      </w:pPr>
      <w:r w:rsidRPr="00330718">
        <w:rPr>
          <w:rFonts w:ascii="Times New Roman" w:hAnsi="Times New Roman"/>
          <w:b/>
          <w:bCs/>
          <w:sz w:val="24"/>
          <w:szCs w:val="24"/>
          <w:lang w:val="ro-RO" w:eastAsia="ro-RO"/>
        </w:rPr>
        <w:t>Descrierea situației actuale la nivelul autorității contractante</w:t>
      </w:r>
    </w:p>
    <w:p w14:paraId="5BA6B729"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r w:rsidRPr="00330718">
        <w:rPr>
          <w:rFonts w:ascii="Times New Roman" w:hAnsi="Times New Roman"/>
          <w:sz w:val="24"/>
          <w:szCs w:val="24"/>
          <w:lang w:val="ro-RO" w:eastAsia="ro-RO"/>
        </w:rPr>
        <w:t>Nuclearelectrica Serv S.R.L este o societate cu capital integral de stat care furnizează servicii critice pentru CNE Cernavodă.</w:t>
      </w:r>
    </w:p>
    <w:p w14:paraId="25CD89D8"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r w:rsidRPr="00330718">
        <w:rPr>
          <w:rFonts w:ascii="Times New Roman" w:hAnsi="Times New Roman"/>
          <w:sz w:val="24"/>
          <w:szCs w:val="24"/>
          <w:lang w:val="ro-RO" w:eastAsia="ro-RO"/>
        </w:rPr>
        <w:t>Orice referire din cuprinsul documentației de atribuire prin care se indică o anumită atestare/autorizare/ certificare, origine, sursă, producție, procedeu special, o marcă de fabrică sau de comerț, un brevet de invenție și/sau o licență de fabricație se va citi și interpreta ca însoțită de mențiunea "sau echivalent".</w:t>
      </w:r>
    </w:p>
    <w:p w14:paraId="592DF72A" w14:textId="77777777" w:rsidR="00B8440B" w:rsidRPr="005237BF" w:rsidRDefault="00B8440B" w:rsidP="00B8440B">
      <w:pPr>
        <w:pStyle w:val="ListParagraph"/>
        <w:numPr>
          <w:ilvl w:val="0"/>
          <w:numId w:val="21"/>
        </w:numPr>
        <w:tabs>
          <w:tab w:val="clear" w:pos="632"/>
        </w:tabs>
        <w:spacing w:line="276" w:lineRule="auto"/>
        <w:rPr>
          <w:rFonts w:ascii="Times New Roman" w:eastAsia="Calibri" w:hAnsi="Times New Roman"/>
          <w:szCs w:val="24"/>
          <w:lang w:val="ro-RO"/>
        </w:rPr>
      </w:pPr>
      <w:r w:rsidRPr="00330718">
        <w:rPr>
          <w:rFonts w:ascii="Times New Roman" w:hAnsi="Times New Roman"/>
          <w:b/>
          <w:bCs/>
          <w:szCs w:val="24"/>
          <w:lang w:val="ro-RO"/>
        </w:rPr>
        <w:t xml:space="preserve">Obiectul achiziției: </w:t>
      </w:r>
      <w:bookmarkStart w:id="6" w:name="_Hlk182464467"/>
      <w:bookmarkStart w:id="7" w:name="_Hlk158669108"/>
      <w:r w:rsidRPr="00FA728B">
        <w:rPr>
          <w:rFonts w:ascii="Times New Roman" w:hAnsi="Times New Roman"/>
          <w:szCs w:val="24"/>
          <w:lang w:val="ro-RO"/>
        </w:rPr>
        <w:t>Stații de lucru</w:t>
      </w:r>
      <w:r w:rsidRPr="00330718">
        <w:rPr>
          <w:rFonts w:ascii="Times New Roman" w:hAnsi="Times New Roman"/>
          <w:b/>
          <w:bCs/>
          <w:szCs w:val="24"/>
          <w:lang w:val="ro-RO"/>
        </w:rPr>
        <w:t xml:space="preserve">, </w:t>
      </w:r>
      <w:r w:rsidRPr="00330718">
        <w:rPr>
          <w:rFonts w:ascii="Times New Roman" w:hAnsi="Times New Roman"/>
          <w:szCs w:val="24"/>
          <w:lang w:val="ro-RO"/>
        </w:rPr>
        <w:t>conform punctului 4 – Specificații tehnice/cantități.</w:t>
      </w:r>
    </w:p>
    <w:bookmarkEnd w:id="6"/>
    <w:p w14:paraId="536FDBFA" w14:textId="77777777" w:rsidR="00B8440B" w:rsidRPr="005237BF" w:rsidRDefault="00B8440B" w:rsidP="00B8440B">
      <w:pPr>
        <w:pStyle w:val="NoSpacing"/>
        <w:numPr>
          <w:ilvl w:val="0"/>
          <w:numId w:val="21"/>
        </w:numPr>
        <w:spacing w:line="276" w:lineRule="auto"/>
        <w:jc w:val="both"/>
        <w:rPr>
          <w:rFonts w:ascii="Times New Roman" w:hAnsi="Times New Roman"/>
          <w:sz w:val="24"/>
          <w:szCs w:val="24"/>
          <w:lang w:val="ro-RO" w:eastAsia="ro-RO"/>
        </w:rPr>
      </w:pPr>
      <w:r w:rsidRPr="00330718">
        <w:rPr>
          <w:rFonts w:ascii="Times New Roman" w:hAnsi="Times New Roman"/>
          <w:b/>
          <w:bCs/>
          <w:sz w:val="24"/>
          <w:szCs w:val="24"/>
          <w:lang w:val="ro-RO" w:eastAsia="ro-RO"/>
        </w:rPr>
        <w:t>Cod necesitate</w:t>
      </w:r>
      <w:r w:rsidRPr="0085672F">
        <w:rPr>
          <w:rFonts w:ascii="Times New Roman" w:hAnsi="Times New Roman"/>
          <w:b/>
          <w:bCs/>
          <w:sz w:val="24"/>
          <w:szCs w:val="24"/>
          <w:lang w:val="ro-RO" w:eastAsia="ro-RO"/>
        </w:rPr>
        <w:t xml:space="preserve">: </w:t>
      </w:r>
      <w:bookmarkEnd w:id="7"/>
      <w:r w:rsidRPr="0085672F">
        <w:rPr>
          <w:rFonts w:ascii="Times New Roman" w:hAnsi="Times New Roman"/>
          <w:b/>
          <w:bCs/>
          <w:sz w:val="24"/>
          <w:szCs w:val="24"/>
          <w:lang w:val="ro-RO" w:eastAsia="ro-RO"/>
        </w:rPr>
        <w:t>410/28.09.2026</w:t>
      </w:r>
    </w:p>
    <w:p w14:paraId="0556D7DF" w14:textId="77777777" w:rsidR="00B8440B" w:rsidRDefault="00B8440B" w:rsidP="00B8440B">
      <w:pPr>
        <w:pStyle w:val="NoSpacing"/>
        <w:numPr>
          <w:ilvl w:val="0"/>
          <w:numId w:val="21"/>
        </w:numPr>
        <w:spacing w:line="276" w:lineRule="auto"/>
        <w:jc w:val="both"/>
        <w:rPr>
          <w:rFonts w:ascii="Times New Roman" w:hAnsi="Times New Roman"/>
          <w:b/>
          <w:bCs/>
          <w:sz w:val="24"/>
          <w:szCs w:val="24"/>
          <w:lang w:val="ro-RO" w:eastAsia="ro-RO"/>
        </w:rPr>
      </w:pPr>
      <w:r w:rsidRPr="00330718">
        <w:rPr>
          <w:rFonts w:ascii="Times New Roman" w:hAnsi="Times New Roman"/>
          <w:b/>
          <w:bCs/>
          <w:sz w:val="24"/>
          <w:szCs w:val="24"/>
          <w:lang w:val="ro-RO" w:eastAsia="ro-RO"/>
        </w:rPr>
        <w:t xml:space="preserve">Specificații tehnice/cantități: </w:t>
      </w:r>
    </w:p>
    <w:tbl>
      <w:tblPr>
        <w:tblStyle w:val="TableGrid"/>
        <w:tblW w:w="10143" w:type="dxa"/>
        <w:jc w:val="center"/>
        <w:tblLayout w:type="fixed"/>
        <w:tblLook w:val="04A0" w:firstRow="1" w:lastRow="0" w:firstColumn="1" w:lastColumn="0" w:noHBand="0" w:noVBand="1"/>
      </w:tblPr>
      <w:tblGrid>
        <w:gridCol w:w="630"/>
        <w:gridCol w:w="2605"/>
        <w:gridCol w:w="5490"/>
        <w:gridCol w:w="630"/>
        <w:gridCol w:w="788"/>
      </w:tblGrid>
      <w:tr w:rsidR="00B8440B" w:rsidRPr="00330718" w14:paraId="28B36FE4" w14:textId="77777777" w:rsidTr="00B8440B">
        <w:trPr>
          <w:trHeight w:val="1"/>
          <w:jc w:val="center"/>
        </w:trPr>
        <w:tc>
          <w:tcPr>
            <w:tcW w:w="630" w:type="dxa"/>
            <w:vAlign w:val="center"/>
          </w:tcPr>
          <w:p w14:paraId="6FA43584" w14:textId="77777777" w:rsidR="00B8440B" w:rsidRPr="00DB4885" w:rsidRDefault="00B8440B" w:rsidP="000529DC">
            <w:pPr>
              <w:pStyle w:val="NoSpacing"/>
              <w:spacing w:line="276" w:lineRule="auto"/>
              <w:jc w:val="center"/>
              <w:rPr>
                <w:rFonts w:ascii="Times New Roman" w:hAnsi="Times New Roman"/>
                <w:b/>
                <w:bCs/>
                <w:lang w:val="ro-RO"/>
              </w:rPr>
            </w:pPr>
            <w:r w:rsidRPr="00DB4885">
              <w:rPr>
                <w:rFonts w:ascii="Times New Roman" w:hAnsi="Times New Roman"/>
                <w:b/>
                <w:bCs/>
                <w:lang w:val="ro-RO"/>
              </w:rPr>
              <w:t>Nr. crt.</w:t>
            </w:r>
          </w:p>
        </w:tc>
        <w:tc>
          <w:tcPr>
            <w:tcW w:w="2605" w:type="dxa"/>
            <w:vAlign w:val="center"/>
          </w:tcPr>
          <w:p w14:paraId="09A5E8F1" w14:textId="77777777" w:rsidR="00B8440B" w:rsidRPr="00330718" w:rsidRDefault="00B8440B" w:rsidP="000529DC">
            <w:pPr>
              <w:pStyle w:val="NoSpacing"/>
              <w:spacing w:line="276" w:lineRule="auto"/>
              <w:jc w:val="center"/>
              <w:rPr>
                <w:rFonts w:ascii="Times New Roman" w:hAnsi="Times New Roman"/>
                <w:b/>
                <w:bCs/>
                <w:sz w:val="24"/>
                <w:szCs w:val="24"/>
                <w:lang w:val="ro-RO"/>
              </w:rPr>
            </w:pPr>
            <w:r w:rsidRPr="00330718">
              <w:rPr>
                <w:rFonts w:ascii="Times New Roman" w:hAnsi="Times New Roman"/>
                <w:b/>
                <w:bCs/>
                <w:sz w:val="24"/>
                <w:szCs w:val="24"/>
                <w:lang w:val="ro-RO"/>
              </w:rPr>
              <w:t>Denumire produs</w:t>
            </w:r>
          </w:p>
        </w:tc>
        <w:tc>
          <w:tcPr>
            <w:tcW w:w="5490" w:type="dxa"/>
            <w:vAlign w:val="center"/>
          </w:tcPr>
          <w:p w14:paraId="3CE60CE3" w14:textId="77777777" w:rsidR="00B8440B" w:rsidRPr="00330718" w:rsidRDefault="00B8440B" w:rsidP="000529DC">
            <w:pPr>
              <w:pStyle w:val="NoSpacing"/>
              <w:spacing w:line="276" w:lineRule="auto"/>
              <w:jc w:val="center"/>
              <w:rPr>
                <w:rFonts w:ascii="Times New Roman" w:hAnsi="Times New Roman"/>
                <w:b/>
                <w:bCs/>
                <w:sz w:val="24"/>
                <w:szCs w:val="24"/>
                <w:lang w:val="ro-RO"/>
              </w:rPr>
            </w:pPr>
            <w:r w:rsidRPr="00330718">
              <w:rPr>
                <w:rFonts w:ascii="Times New Roman" w:hAnsi="Times New Roman"/>
                <w:b/>
                <w:bCs/>
                <w:sz w:val="24"/>
                <w:szCs w:val="24"/>
                <w:lang w:val="ro-RO"/>
              </w:rPr>
              <w:t>Caracteristici tehnice</w:t>
            </w:r>
          </w:p>
        </w:tc>
        <w:tc>
          <w:tcPr>
            <w:tcW w:w="630" w:type="dxa"/>
            <w:vAlign w:val="center"/>
          </w:tcPr>
          <w:p w14:paraId="6089482A" w14:textId="77777777" w:rsidR="00B8440B" w:rsidRPr="00330718" w:rsidRDefault="00B8440B" w:rsidP="000529DC">
            <w:pPr>
              <w:pStyle w:val="NoSpacing"/>
              <w:spacing w:line="276" w:lineRule="auto"/>
              <w:jc w:val="center"/>
              <w:rPr>
                <w:rFonts w:ascii="Times New Roman" w:hAnsi="Times New Roman"/>
                <w:b/>
                <w:bCs/>
                <w:sz w:val="24"/>
                <w:szCs w:val="24"/>
                <w:lang w:val="ro-RO"/>
              </w:rPr>
            </w:pPr>
            <w:r w:rsidRPr="00330718">
              <w:rPr>
                <w:rFonts w:ascii="Times New Roman" w:hAnsi="Times New Roman"/>
                <w:b/>
                <w:bCs/>
                <w:sz w:val="24"/>
                <w:szCs w:val="24"/>
                <w:lang w:val="ro-RO"/>
              </w:rPr>
              <w:t>UM</w:t>
            </w:r>
          </w:p>
        </w:tc>
        <w:tc>
          <w:tcPr>
            <w:tcW w:w="788" w:type="dxa"/>
            <w:vAlign w:val="center"/>
          </w:tcPr>
          <w:p w14:paraId="0DA25C16" w14:textId="77777777" w:rsidR="00B8440B" w:rsidRPr="00330718" w:rsidRDefault="00B8440B" w:rsidP="000529DC">
            <w:pPr>
              <w:pStyle w:val="NoSpacing"/>
              <w:spacing w:line="276" w:lineRule="auto"/>
              <w:rPr>
                <w:rFonts w:ascii="Times New Roman" w:hAnsi="Times New Roman"/>
                <w:b/>
                <w:bCs/>
                <w:sz w:val="24"/>
                <w:szCs w:val="24"/>
                <w:lang w:val="ro-RO"/>
              </w:rPr>
            </w:pPr>
            <w:r w:rsidRPr="00330718">
              <w:rPr>
                <w:rFonts w:ascii="Times New Roman" w:hAnsi="Times New Roman"/>
                <w:b/>
                <w:bCs/>
                <w:sz w:val="24"/>
                <w:szCs w:val="24"/>
                <w:lang w:val="ro-RO"/>
              </w:rPr>
              <w:t>Cant.</w:t>
            </w:r>
          </w:p>
        </w:tc>
      </w:tr>
      <w:tr w:rsidR="00B8440B" w:rsidRPr="00330718" w14:paraId="528930D7" w14:textId="77777777" w:rsidTr="00B8440B">
        <w:trPr>
          <w:trHeight w:val="512"/>
          <w:jc w:val="center"/>
        </w:trPr>
        <w:tc>
          <w:tcPr>
            <w:tcW w:w="630" w:type="dxa"/>
            <w:vAlign w:val="center"/>
          </w:tcPr>
          <w:p w14:paraId="06D844A4" w14:textId="77777777" w:rsidR="00B8440B" w:rsidRPr="00330718" w:rsidRDefault="00B8440B" w:rsidP="00B8440B">
            <w:pPr>
              <w:pStyle w:val="NoSpacing"/>
              <w:numPr>
                <w:ilvl w:val="0"/>
                <w:numId w:val="36"/>
              </w:numPr>
              <w:spacing w:line="276" w:lineRule="auto"/>
              <w:ind w:left="-24" w:firstLine="0"/>
              <w:jc w:val="right"/>
              <w:rPr>
                <w:rFonts w:ascii="Times New Roman" w:hAnsi="Times New Roman"/>
                <w:sz w:val="24"/>
                <w:szCs w:val="24"/>
                <w:lang w:val="ro-RO"/>
              </w:rPr>
            </w:pPr>
          </w:p>
        </w:tc>
        <w:tc>
          <w:tcPr>
            <w:tcW w:w="2605" w:type="dxa"/>
            <w:vAlign w:val="center"/>
          </w:tcPr>
          <w:p w14:paraId="31CDEDA5" w14:textId="77777777" w:rsidR="00B8440B" w:rsidRPr="00330718" w:rsidRDefault="00B8440B" w:rsidP="000529DC">
            <w:pPr>
              <w:pStyle w:val="NoSpacing"/>
              <w:spacing w:line="276" w:lineRule="auto"/>
              <w:rPr>
                <w:rFonts w:ascii="Times New Roman" w:eastAsia="Times New Roman" w:hAnsi="Times New Roman"/>
                <w:sz w:val="24"/>
                <w:szCs w:val="24"/>
                <w:lang w:val="ro-RO"/>
              </w:rPr>
            </w:pPr>
            <w:r w:rsidRPr="516F9BAF">
              <w:rPr>
                <w:rFonts w:ascii="Times New Roman" w:eastAsia="Times New Roman" w:hAnsi="Times New Roman"/>
                <w:color w:val="000000" w:themeColor="text1"/>
                <w:sz w:val="24"/>
                <w:szCs w:val="24"/>
                <w:lang w:val="ro-RO"/>
              </w:rPr>
              <w:t>Stații de lucru</w:t>
            </w:r>
          </w:p>
          <w:p w14:paraId="442290E8" w14:textId="77777777" w:rsidR="00B8440B" w:rsidRPr="00330718" w:rsidRDefault="00B8440B" w:rsidP="000529DC">
            <w:pPr>
              <w:pStyle w:val="NoSpacing"/>
              <w:spacing w:line="276" w:lineRule="auto"/>
              <w:rPr>
                <w:rFonts w:ascii="Times New Roman" w:hAnsi="Times New Roman"/>
                <w:sz w:val="24"/>
                <w:szCs w:val="24"/>
                <w:lang w:val="ro-RO"/>
              </w:rPr>
            </w:pPr>
          </w:p>
        </w:tc>
        <w:tc>
          <w:tcPr>
            <w:tcW w:w="5490" w:type="dxa"/>
            <w:vAlign w:val="center"/>
          </w:tcPr>
          <w:p w14:paraId="7D1DF66F"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t xml:space="preserve">Tip </w:t>
            </w:r>
            <w:proofErr w:type="spellStart"/>
            <w:r w:rsidRPr="516F9BAF">
              <w:rPr>
                <w:rFonts w:ascii="Times New Roman" w:eastAsia="Times New Roman" w:hAnsi="Times New Roman"/>
                <w:color w:val="000000" w:themeColor="text1"/>
                <w:sz w:val="24"/>
                <w:szCs w:val="24"/>
              </w:rPr>
              <w:t>sistem</w:t>
            </w:r>
            <w:proofErr w:type="spellEnd"/>
            <w:r w:rsidRPr="516F9BAF">
              <w:rPr>
                <w:rFonts w:ascii="Times New Roman" w:eastAsia="Times New Roman" w:hAnsi="Times New Roman"/>
                <w:color w:val="000000" w:themeColor="text1"/>
                <w:sz w:val="24"/>
                <w:szCs w:val="24"/>
              </w:rPr>
              <w:t>: Desktop PC</w:t>
            </w:r>
          </w:p>
          <w:p w14:paraId="0183FE95"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18D9890F">
              <w:rPr>
                <w:rFonts w:ascii="Times New Roman" w:eastAsia="Times New Roman" w:hAnsi="Times New Roman"/>
                <w:color w:val="000000" w:themeColor="text1"/>
                <w:sz w:val="24"/>
                <w:szCs w:val="24"/>
              </w:rPr>
              <w:t>Procesor</w:t>
            </w:r>
            <w:proofErr w:type="spellEnd"/>
            <w:r w:rsidRPr="18D9890F">
              <w:rPr>
                <w:rFonts w:ascii="Times New Roman" w:eastAsia="Times New Roman" w:hAnsi="Times New Roman"/>
                <w:color w:val="000000" w:themeColor="text1"/>
                <w:sz w:val="24"/>
                <w:szCs w:val="24"/>
              </w:rPr>
              <w:t xml:space="preserve">: minim </w:t>
            </w:r>
            <w:proofErr w:type="gramStart"/>
            <w:r w:rsidRPr="18D9890F">
              <w:rPr>
                <w:rFonts w:ascii="Times New Roman" w:eastAsia="Times New Roman" w:hAnsi="Times New Roman"/>
                <w:color w:val="000000" w:themeColor="text1"/>
                <w:sz w:val="24"/>
                <w:szCs w:val="24"/>
              </w:rPr>
              <w:t xml:space="preserve">35.000  </w:t>
            </w:r>
            <w:proofErr w:type="spellStart"/>
            <w:r w:rsidRPr="18D9890F">
              <w:rPr>
                <w:rFonts w:ascii="Times New Roman" w:eastAsia="Times New Roman" w:hAnsi="Times New Roman"/>
                <w:color w:val="000000" w:themeColor="text1"/>
                <w:sz w:val="24"/>
                <w:szCs w:val="24"/>
              </w:rPr>
              <w:t>puncte</w:t>
            </w:r>
            <w:proofErr w:type="spellEnd"/>
            <w:proofErr w:type="gramEnd"/>
            <w:r w:rsidRPr="18D9890F">
              <w:rPr>
                <w:rFonts w:ascii="Times New Roman" w:eastAsia="Times New Roman" w:hAnsi="Times New Roman"/>
                <w:color w:val="000000" w:themeColor="text1"/>
                <w:sz w:val="24"/>
                <w:szCs w:val="24"/>
              </w:rPr>
              <w:t xml:space="preserve"> multithread conform </w:t>
            </w:r>
            <w:proofErr w:type="spellStart"/>
            <w:r w:rsidRPr="18D9890F">
              <w:rPr>
                <w:rFonts w:ascii="Times New Roman" w:eastAsia="Times New Roman" w:hAnsi="Times New Roman"/>
                <w:color w:val="000000" w:themeColor="text1"/>
                <w:sz w:val="24"/>
                <w:szCs w:val="24"/>
              </w:rPr>
              <w:t>testelor</w:t>
            </w:r>
            <w:proofErr w:type="spellEnd"/>
            <w:r w:rsidRPr="18D9890F">
              <w:rPr>
                <w:rFonts w:ascii="Times New Roman" w:eastAsia="Times New Roman" w:hAnsi="Times New Roman"/>
                <w:color w:val="000000" w:themeColor="text1"/>
                <w:sz w:val="24"/>
                <w:szCs w:val="24"/>
              </w:rPr>
              <w:t xml:space="preserve"> de benchmark </w:t>
            </w:r>
            <w:proofErr w:type="spellStart"/>
            <w:r w:rsidRPr="18D9890F">
              <w:rPr>
                <w:rFonts w:ascii="Times New Roman" w:eastAsia="Times New Roman" w:hAnsi="Times New Roman"/>
                <w:color w:val="000000" w:themeColor="text1"/>
                <w:sz w:val="24"/>
                <w:szCs w:val="24"/>
              </w:rPr>
              <w:t>publicate</w:t>
            </w:r>
            <w:proofErr w:type="spellEnd"/>
            <w:r w:rsidRPr="18D9890F">
              <w:rPr>
                <w:rFonts w:ascii="Times New Roman" w:eastAsia="Times New Roman" w:hAnsi="Times New Roman"/>
                <w:color w:val="000000" w:themeColor="text1"/>
                <w:sz w:val="24"/>
                <w:szCs w:val="24"/>
              </w:rPr>
              <w:t xml:space="preserve"> la </w:t>
            </w:r>
            <w:hyperlink r:id="rId14">
              <w:proofErr w:type="spellStart"/>
              <w:r w:rsidRPr="18D9890F">
                <w:rPr>
                  <w:rStyle w:val="Hyperlink"/>
                  <w:rFonts w:ascii="Times New Roman" w:eastAsia="Times New Roman" w:hAnsi="Times New Roman"/>
                  <w:sz w:val="24"/>
                  <w:szCs w:val="24"/>
                </w:rPr>
                <w:t>PassMark</w:t>
              </w:r>
              <w:proofErr w:type="spellEnd"/>
              <w:r w:rsidRPr="18D9890F">
                <w:rPr>
                  <w:rStyle w:val="Hyperlink"/>
                  <w:rFonts w:ascii="Times New Roman" w:eastAsia="Times New Roman" w:hAnsi="Times New Roman"/>
                  <w:sz w:val="24"/>
                  <w:szCs w:val="24"/>
                </w:rPr>
                <w:t xml:space="preserve"> CPU Benchmarks - New Desktop CPUs Performance</w:t>
              </w:r>
            </w:hyperlink>
          </w:p>
          <w:p w14:paraId="3FCA5027"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00632B58">
              <w:rPr>
                <w:rFonts w:ascii="Times New Roman" w:eastAsia="Times New Roman" w:hAnsi="Times New Roman"/>
                <w:color w:val="000000" w:themeColor="text1"/>
                <w:sz w:val="24"/>
                <w:szCs w:val="24"/>
              </w:rPr>
              <w:t>Numar</w:t>
            </w:r>
            <w:proofErr w:type="spellEnd"/>
            <w:r w:rsidRPr="00632B58">
              <w:rPr>
                <w:rFonts w:ascii="Times New Roman" w:eastAsia="Times New Roman" w:hAnsi="Times New Roman"/>
                <w:color w:val="000000" w:themeColor="text1"/>
                <w:sz w:val="24"/>
                <w:szCs w:val="24"/>
              </w:rPr>
              <w:t xml:space="preserve"> </w:t>
            </w:r>
            <w:proofErr w:type="spellStart"/>
            <w:r w:rsidRPr="00632B58">
              <w:rPr>
                <w:rFonts w:ascii="Times New Roman" w:eastAsia="Times New Roman" w:hAnsi="Times New Roman"/>
                <w:color w:val="000000" w:themeColor="text1"/>
                <w:sz w:val="24"/>
                <w:szCs w:val="24"/>
              </w:rPr>
              <w:t>nuclee</w:t>
            </w:r>
            <w:proofErr w:type="spellEnd"/>
            <w:r w:rsidRPr="00632B58">
              <w:rPr>
                <w:rFonts w:ascii="Times New Roman" w:eastAsia="Times New Roman" w:hAnsi="Times New Roman"/>
                <w:color w:val="000000" w:themeColor="text1"/>
                <w:sz w:val="24"/>
                <w:szCs w:val="24"/>
              </w:rPr>
              <w:t>: min</w:t>
            </w:r>
            <w:r>
              <w:rPr>
                <w:rFonts w:ascii="Times New Roman" w:eastAsia="Times New Roman" w:hAnsi="Times New Roman"/>
                <w:color w:val="000000" w:themeColor="text1"/>
                <w:sz w:val="24"/>
                <w:szCs w:val="24"/>
              </w:rPr>
              <w:t>im</w:t>
            </w:r>
            <w:r w:rsidRPr="00632B58">
              <w:rPr>
                <w:rFonts w:ascii="Times New Roman" w:eastAsia="Times New Roman" w:hAnsi="Times New Roman"/>
                <w:color w:val="000000" w:themeColor="text1"/>
                <w:sz w:val="24"/>
                <w:szCs w:val="24"/>
              </w:rPr>
              <w:t xml:space="preserve"> 18</w:t>
            </w:r>
          </w:p>
          <w:p w14:paraId="4F71C095"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00632B58">
              <w:rPr>
                <w:rFonts w:ascii="Times New Roman" w:eastAsia="Times New Roman" w:hAnsi="Times New Roman"/>
                <w:color w:val="000000" w:themeColor="text1"/>
                <w:sz w:val="24"/>
                <w:szCs w:val="24"/>
              </w:rPr>
              <w:t>Numar</w:t>
            </w:r>
            <w:proofErr w:type="spellEnd"/>
            <w:r w:rsidRPr="00632B58">
              <w:rPr>
                <w:rFonts w:ascii="Times New Roman" w:eastAsia="Times New Roman" w:hAnsi="Times New Roman"/>
                <w:color w:val="000000" w:themeColor="text1"/>
                <w:sz w:val="24"/>
                <w:szCs w:val="24"/>
              </w:rPr>
              <w:t xml:space="preserve"> thread-</w:t>
            </w:r>
            <w:proofErr w:type="spellStart"/>
            <w:r w:rsidRPr="00632B58">
              <w:rPr>
                <w:rFonts w:ascii="Times New Roman" w:eastAsia="Times New Roman" w:hAnsi="Times New Roman"/>
                <w:color w:val="000000" w:themeColor="text1"/>
                <w:sz w:val="24"/>
                <w:szCs w:val="24"/>
              </w:rPr>
              <w:t>uri</w:t>
            </w:r>
            <w:proofErr w:type="spellEnd"/>
            <w:r w:rsidRPr="00632B58">
              <w:rPr>
                <w:rFonts w:ascii="Times New Roman" w:eastAsia="Times New Roman" w:hAnsi="Times New Roman"/>
                <w:color w:val="000000" w:themeColor="text1"/>
                <w:sz w:val="24"/>
                <w:szCs w:val="24"/>
              </w:rPr>
              <w:t>: min</w:t>
            </w:r>
            <w:r>
              <w:rPr>
                <w:rFonts w:ascii="Times New Roman" w:eastAsia="Times New Roman" w:hAnsi="Times New Roman"/>
                <w:color w:val="000000" w:themeColor="text1"/>
                <w:sz w:val="24"/>
                <w:szCs w:val="24"/>
              </w:rPr>
              <w:t>im</w:t>
            </w:r>
            <w:r w:rsidRPr="00632B58">
              <w:rPr>
                <w:rFonts w:ascii="Times New Roman" w:eastAsia="Times New Roman" w:hAnsi="Times New Roman"/>
                <w:color w:val="000000" w:themeColor="text1"/>
                <w:sz w:val="24"/>
                <w:szCs w:val="24"/>
              </w:rPr>
              <w:t xml:space="preserve"> 18</w:t>
            </w:r>
          </w:p>
          <w:p w14:paraId="59F60652"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r w:rsidRPr="00632B58">
              <w:rPr>
                <w:rFonts w:ascii="Times New Roman" w:eastAsia="Times New Roman" w:hAnsi="Times New Roman"/>
                <w:color w:val="000000" w:themeColor="text1"/>
                <w:sz w:val="24"/>
                <w:szCs w:val="24"/>
              </w:rPr>
              <w:t>Cache: min. 20 MB</w:t>
            </w:r>
          </w:p>
          <w:p w14:paraId="4E5D4ABC"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00632B58">
              <w:rPr>
                <w:rFonts w:ascii="Times New Roman" w:eastAsia="Times New Roman" w:hAnsi="Times New Roman"/>
                <w:color w:val="000000" w:themeColor="text1"/>
                <w:sz w:val="24"/>
                <w:szCs w:val="24"/>
              </w:rPr>
              <w:t>Frecventa</w:t>
            </w:r>
            <w:proofErr w:type="spellEnd"/>
            <w:r w:rsidRPr="00632B58">
              <w:rPr>
                <w:rFonts w:ascii="Times New Roman" w:eastAsia="Times New Roman" w:hAnsi="Times New Roman"/>
                <w:color w:val="000000" w:themeColor="text1"/>
                <w:sz w:val="24"/>
                <w:szCs w:val="24"/>
              </w:rPr>
              <w:t xml:space="preserve"> Turbo Boost: min</w:t>
            </w:r>
            <w:r>
              <w:rPr>
                <w:rFonts w:ascii="Times New Roman" w:eastAsia="Times New Roman" w:hAnsi="Times New Roman"/>
                <w:color w:val="000000" w:themeColor="text1"/>
                <w:sz w:val="24"/>
                <w:szCs w:val="24"/>
              </w:rPr>
              <w:t>im</w:t>
            </w:r>
            <w:r w:rsidRPr="00632B58">
              <w:rPr>
                <w:rFonts w:ascii="Times New Roman" w:eastAsia="Times New Roman" w:hAnsi="Times New Roman"/>
                <w:color w:val="000000" w:themeColor="text1"/>
                <w:sz w:val="24"/>
                <w:szCs w:val="24"/>
              </w:rPr>
              <w:t xml:space="preserve"> 4.5 GHz</w:t>
            </w:r>
          </w:p>
          <w:p w14:paraId="6C08EB0E"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lang w:val="es-ES"/>
              </w:rPr>
              <w:t>Procesor</w:t>
            </w:r>
            <w:proofErr w:type="spellEnd"/>
            <w:r w:rsidRPr="516F9BAF">
              <w:rPr>
                <w:rFonts w:ascii="Times New Roman" w:eastAsia="Times New Roman" w:hAnsi="Times New Roman"/>
                <w:color w:val="000000" w:themeColor="text1"/>
                <w:sz w:val="24"/>
                <w:szCs w:val="24"/>
                <w:lang w:val="es-ES"/>
              </w:rPr>
              <w:t xml:space="preserve"> </w:t>
            </w:r>
            <w:proofErr w:type="spellStart"/>
            <w:r w:rsidRPr="516F9BAF">
              <w:rPr>
                <w:rFonts w:ascii="Times New Roman" w:eastAsia="Times New Roman" w:hAnsi="Times New Roman"/>
                <w:color w:val="000000" w:themeColor="text1"/>
                <w:sz w:val="24"/>
                <w:szCs w:val="24"/>
                <w:lang w:val="es-ES"/>
              </w:rPr>
              <w:t>grafic</w:t>
            </w:r>
            <w:proofErr w:type="spellEnd"/>
            <w:r w:rsidRPr="516F9BAF">
              <w:rPr>
                <w:rFonts w:ascii="Times New Roman" w:eastAsia="Times New Roman" w:hAnsi="Times New Roman"/>
                <w:color w:val="000000" w:themeColor="text1"/>
                <w:sz w:val="24"/>
                <w:szCs w:val="24"/>
                <w:lang w:val="es-ES"/>
              </w:rPr>
              <w:t xml:space="preserve">: </w:t>
            </w:r>
            <w:proofErr w:type="spellStart"/>
            <w:r w:rsidRPr="516F9BAF">
              <w:rPr>
                <w:rFonts w:ascii="Times New Roman" w:eastAsia="Times New Roman" w:hAnsi="Times New Roman"/>
                <w:color w:val="000000" w:themeColor="text1"/>
                <w:sz w:val="24"/>
                <w:szCs w:val="24"/>
                <w:lang w:val="es-ES"/>
              </w:rPr>
              <w:t>integrat</w:t>
            </w:r>
            <w:proofErr w:type="spellEnd"/>
          </w:p>
          <w:p w14:paraId="2D2E7358"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lang w:val="es-ES"/>
              </w:rPr>
              <w:t>Porturi</w:t>
            </w:r>
            <w:proofErr w:type="spellEnd"/>
            <w:r w:rsidRPr="516F9BAF">
              <w:rPr>
                <w:rFonts w:ascii="Times New Roman" w:eastAsia="Times New Roman" w:hAnsi="Times New Roman"/>
                <w:color w:val="000000" w:themeColor="text1"/>
                <w:sz w:val="24"/>
                <w:szCs w:val="24"/>
                <w:lang w:val="es-ES"/>
              </w:rPr>
              <w:t xml:space="preserve"> </w:t>
            </w:r>
            <w:proofErr w:type="spellStart"/>
            <w:r w:rsidRPr="516F9BAF">
              <w:rPr>
                <w:rFonts w:ascii="Times New Roman" w:eastAsia="Times New Roman" w:hAnsi="Times New Roman"/>
                <w:color w:val="000000" w:themeColor="text1"/>
                <w:sz w:val="24"/>
                <w:szCs w:val="24"/>
                <w:lang w:val="es-ES"/>
              </w:rPr>
              <w:t>disponibile</w:t>
            </w:r>
            <w:proofErr w:type="spellEnd"/>
            <w:r w:rsidRPr="516F9BAF">
              <w:rPr>
                <w:rFonts w:ascii="Times New Roman" w:eastAsia="Times New Roman" w:hAnsi="Times New Roman"/>
                <w:color w:val="000000" w:themeColor="text1"/>
                <w:sz w:val="24"/>
                <w:szCs w:val="24"/>
                <w:lang w:val="es-ES"/>
              </w:rPr>
              <w:t>:</w:t>
            </w:r>
          </w:p>
          <w:p w14:paraId="6A0BC92A"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lang w:val="es-ES"/>
              </w:rPr>
              <w:t>Display</w:t>
            </w:r>
            <w:proofErr w:type="spellEnd"/>
            <w:r w:rsidRPr="516F9BAF">
              <w:rPr>
                <w:rFonts w:ascii="Times New Roman" w:eastAsia="Times New Roman" w:hAnsi="Times New Roman"/>
                <w:color w:val="000000" w:themeColor="text1"/>
                <w:sz w:val="24"/>
                <w:szCs w:val="24"/>
                <w:lang w:val="es-ES"/>
              </w:rPr>
              <w:t xml:space="preserve"> </w:t>
            </w:r>
            <w:proofErr w:type="spellStart"/>
            <w:r w:rsidRPr="516F9BAF">
              <w:rPr>
                <w:rFonts w:ascii="Times New Roman" w:eastAsia="Times New Roman" w:hAnsi="Times New Roman"/>
                <w:color w:val="000000" w:themeColor="text1"/>
                <w:sz w:val="24"/>
                <w:szCs w:val="24"/>
                <w:lang w:val="es-ES"/>
              </w:rPr>
              <w:t>port</w:t>
            </w:r>
            <w:proofErr w:type="spellEnd"/>
            <w:r w:rsidRPr="516F9BAF">
              <w:rPr>
                <w:rFonts w:ascii="Times New Roman" w:eastAsia="Times New Roman" w:hAnsi="Times New Roman"/>
                <w:color w:val="000000" w:themeColor="text1"/>
                <w:sz w:val="24"/>
                <w:szCs w:val="24"/>
                <w:lang w:val="es-ES"/>
              </w:rPr>
              <w:t xml:space="preserve">: </w:t>
            </w:r>
            <w:proofErr w:type="spellStart"/>
            <w:r w:rsidRPr="516F9BAF">
              <w:rPr>
                <w:rFonts w:ascii="Times New Roman" w:eastAsia="Times New Roman" w:hAnsi="Times New Roman"/>
                <w:color w:val="000000" w:themeColor="text1"/>
                <w:sz w:val="24"/>
                <w:szCs w:val="24"/>
                <w:lang w:val="es-ES"/>
              </w:rPr>
              <w:t>minim</w:t>
            </w:r>
            <w:proofErr w:type="spellEnd"/>
            <w:r w:rsidRPr="516F9BAF">
              <w:rPr>
                <w:rFonts w:ascii="Times New Roman" w:eastAsia="Times New Roman" w:hAnsi="Times New Roman"/>
                <w:color w:val="000000" w:themeColor="text1"/>
                <w:sz w:val="24"/>
                <w:szCs w:val="24"/>
                <w:lang w:val="es-ES"/>
              </w:rPr>
              <w:t xml:space="preserve"> 1 </w:t>
            </w:r>
            <w:proofErr w:type="spellStart"/>
            <w:r w:rsidRPr="516F9BAF">
              <w:rPr>
                <w:rFonts w:ascii="Times New Roman" w:eastAsia="Times New Roman" w:hAnsi="Times New Roman"/>
                <w:color w:val="000000" w:themeColor="text1"/>
                <w:sz w:val="24"/>
                <w:szCs w:val="24"/>
                <w:lang w:val="es-ES"/>
              </w:rPr>
              <w:t>bucată</w:t>
            </w:r>
            <w:proofErr w:type="spellEnd"/>
          </w:p>
          <w:p w14:paraId="61313410"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t xml:space="preserve">USB 2.0: </w:t>
            </w:r>
            <w:proofErr w:type="spellStart"/>
            <w:r w:rsidRPr="516F9BAF">
              <w:rPr>
                <w:rFonts w:ascii="Times New Roman" w:eastAsia="Times New Roman" w:hAnsi="Times New Roman"/>
                <w:color w:val="000000" w:themeColor="text1"/>
                <w:sz w:val="24"/>
                <w:szCs w:val="24"/>
              </w:rPr>
              <w:t>minimi</w:t>
            </w:r>
            <w:proofErr w:type="spellEnd"/>
            <w:r w:rsidRPr="516F9BAF">
              <w:rPr>
                <w:rFonts w:ascii="Times New Roman" w:eastAsia="Times New Roman" w:hAnsi="Times New Roman"/>
                <w:color w:val="000000" w:themeColor="text1"/>
                <w:sz w:val="24"/>
                <w:szCs w:val="24"/>
              </w:rPr>
              <w:t xml:space="preserve"> 2 </w:t>
            </w:r>
            <w:proofErr w:type="spellStart"/>
            <w:r w:rsidRPr="516F9BAF">
              <w:rPr>
                <w:rFonts w:ascii="Times New Roman" w:eastAsia="Times New Roman" w:hAnsi="Times New Roman"/>
                <w:color w:val="000000" w:themeColor="text1"/>
                <w:sz w:val="24"/>
                <w:szCs w:val="24"/>
              </w:rPr>
              <w:t>bucăți</w:t>
            </w:r>
            <w:proofErr w:type="spellEnd"/>
          </w:p>
          <w:p w14:paraId="37A7218E"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t xml:space="preserve">RJ-45: minim 1 </w:t>
            </w:r>
            <w:proofErr w:type="spellStart"/>
            <w:r w:rsidRPr="516F9BAF">
              <w:rPr>
                <w:rFonts w:ascii="Times New Roman" w:eastAsia="Times New Roman" w:hAnsi="Times New Roman"/>
                <w:color w:val="000000" w:themeColor="text1"/>
                <w:sz w:val="24"/>
                <w:szCs w:val="24"/>
              </w:rPr>
              <w:t>bcată</w:t>
            </w:r>
            <w:proofErr w:type="spellEnd"/>
          </w:p>
          <w:p w14:paraId="21BF12F7"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t xml:space="preserve">HDMI: minim 1 </w:t>
            </w:r>
            <w:proofErr w:type="spellStart"/>
            <w:r w:rsidRPr="516F9BAF">
              <w:rPr>
                <w:rFonts w:ascii="Times New Roman" w:eastAsia="Times New Roman" w:hAnsi="Times New Roman"/>
                <w:color w:val="000000" w:themeColor="text1"/>
                <w:sz w:val="24"/>
                <w:szCs w:val="24"/>
              </w:rPr>
              <w:t>bucată</w:t>
            </w:r>
            <w:proofErr w:type="spellEnd"/>
          </w:p>
          <w:p w14:paraId="3A47410F"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t xml:space="preserve">USB 3.2: minim 2 </w:t>
            </w:r>
            <w:proofErr w:type="spellStart"/>
            <w:r w:rsidRPr="516F9BAF">
              <w:rPr>
                <w:rFonts w:ascii="Times New Roman" w:eastAsia="Times New Roman" w:hAnsi="Times New Roman"/>
                <w:color w:val="000000" w:themeColor="text1"/>
                <w:sz w:val="24"/>
                <w:szCs w:val="24"/>
              </w:rPr>
              <w:t>bucăți</w:t>
            </w:r>
            <w:proofErr w:type="spellEnd"/>
          </w:p>
          <w:p w14:paraId="5A97A02F"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lang w:val="es-ES"/>
              </w:rPr>
              <w:t>Dimensiuni</w:t>
            </w:r>
            <w:proofErr w:type="spellEnd"/>
            <w:r w:rsidRPr="516F9BAF">
              <w:rPr>
                <w:rFonts w:ascii="Times New Roman" w:eastAsia="Times New Roman" w:hAnsi="Times New Roman"/>
                <w:color w:val="000000" w:themeColor="text1"/>
                <w:sz w:val="24"/>
                <w:szCs w:val="24"/>
                <w:lang w:val="es-ES"/>
              </w:rPr>
              <w:t>:</w:t>
            </w:r>
          </w:p>
          <w:p w14:paraId="05E90CB6"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rPr>
              <w:t>Lungime</w:t>
            </w:r>
            <w:proofErr w:type="spellEnd"/>
            <w:r w:rsidRPr="516F9BAF">
              <w:rPr>
                <w:rFonts w:ascii="Times New Roman" w:eastAsia="Times New Roman" w:hAnsi="Times New Roman"/>
                <w:color w:val="000000" w:themeColor="text1"/>
                <w:sz w:val="24"/>
                <w:szCs w:val="24"/>
              </w:rPr>
              <w:t>: maxim 40 mm</w:t>
            </w:r>
          </w:p>
          <w:p w14:paraId="5899493B"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rPr>
              <w:t>Adâncime</w:t>
            </w:r>
            <w:proofErr w:type="spellEnd"/>
            <w:r w:rsidRPr="516F9BAF">
              <w:rPr>
                <w:rFonts w:ascii="Times New Roman" w:eastAsia="Times New Roman" w:hAnsi="Times New Roman"/>
                <w:color w:val="000000" w:themeColor="text1"/>
                <w:sz w:val="24"/>
                <w:szCs w:val="24"/>
              </w:rPr>
              <w:t>: maxim 180 mm</w:t>
            </w:r>
          </w:p>
          <w:p w14:paraId="0B9B2F3C"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rPr>
              <w:t>Înalțime</w:t>
            </w:r>
            <w:proofErr w:type="spellEnd"/>
            <w:r w:rsidRPr="516F9BAF">
              <w:rPr>
                <w:rFonts w:ascii="Times New Roman" w:eastAsia="Times New Roman" w:hAnsi="Times New Roman"/>
                <w:color w:val="000000" w:themeColor="text1"/>
                <w:sz w:val="24"/>
                <w:szCs w:val="24"/>
              </w:rPr>
              <w:t>: maxim 185 mm</w:t>
            </w:r>
          </w:p>
          <w:p w14:paraId="5B6FB942" w14:textId="77777777" w:rsidR="00B8440B" w:rsidRPr="00ED1A64" w:rsidRDefault="00B8440B" w:rsidP="00B8440B">
            <w:pPr>
              <w:pStyle w:val="NoSpacing"/>
              <w:numPr>
                <w:ilvl w:val="0"/>
                <w:numId w:val="35"/>
              </w:numPr>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rPr>
              <w:t>Greutate</w:t>
            </w:r>
            <w:proofErr w:type="spellEnd"/>
            <w:r w:rsidRPr="516F9BAF">
              <w:rPr>
                <w:rFonts w:ascii="Times New Roman" w:eastAsia="Times New Roman" w:hAnsi="Times New Roman"/>
                <w:color w:val="000000" w:themeColor="text1"/>
                <w:sz w:val="24"/>
                <w:szCs w:val="24"/>
              </w:rPr>
              <w:t>: maxim 1.20 kg</w:t>
            </w:r>
          </w:p>
          <w:p w14:paraId="6822F61C"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lastRenderedPageBreak/>
              <w:t xml:space="preserve">Capacitate </w:t>
            </w:r>
            <w:proofErr w:type="spellStart"/>
            <w:r w:rsidRPr="516F9BAF">
              <w:rPr>
                <w:rFonts w:ascii="Times New Roman" w:eastAsia="Times New Roman" w:hAnsi="Times New Roman"/>
                <w:color w:val="000000" w:themeColor="text1"/>
                <w:sz w:val="24"/>
                <w:szCs w:val="24"/>
              </w:rPr>
              <w:t>memorie</w:t>
            </w:r>
            <w:proofErr w:type="spellEnd"/>
            <w:r w:rsidRPr="516F9BAF">
              <w:rPr>
                <w:rFonts w:ascii="Times New Roman" w:eastAsia="Times New Roman" w:hAnsi="Times New Roman"/>
                <w:color w:val="000000" w:themeColor="text1"/>
                <w:sz w:val="24"/>
                <w:szCs w:val="24"/>
              </w:rPr>
              <w:t>: minim 16 GB</w:t>
            </w:r>
          </w:p>
          <w:p w14:paraId="204887E9"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516F9BAF">
              <w:rPr>
                <w:rFonts w:ascii="Times New Roman" w:eastAsia="Times New Roman" w:hAnsi="Times New Roman"/>
                <w:color w:val="000000" w:themeColor="text1"/>
                <w:sz w:val="24"/>
                <w:szCs w:val="24"/>
              </w:rPr>
              <w:t>Numar</w:t>
            </w:r>
            <w:proofErr w:type="spellEnd"/>
            <w:r w:rsidRPr="516F9BAF">
              <w:rPr>
                <w:rFonts w:ascii="Times New Roman" w:eastAsia="Times New Roman" w:hAnsi="Times New Roman"/>
                <w:color w:val="000000" w:themeColor="text1"/>
                <w:sz w:val="24"/>
                <w:szCs w:val="24"/>
              </w:rPr>
              <w:t xml:space="preserve"> </w:t>
            </w:r>
            <w:proofErr w:type="spellStart"/>
            <w:r w:rsidRPr="516F9BAF">
              <w:rPr>
                <w:rFonts w:ascii="Times New Roman" w:eastAsia="Times New Roman" w:hAnsi="Times New Roman"/>
                <w:color w:val="000000" w:themeColor="text1"/>
                <w:sz w:val="24"/>
                <w:szCs w:val="24"/>
              </w:rPr>
              <w:t>sloturi</w:t>
            </w:r>
            <w:proofErr w:type="spellEnd"/>
            <w:r w:rsidRPr="516F9BAF">
              <w:rPr>
                <w:rFonts w:ascii="Times New Roman" w:eastAsia="Times New Roman" w:hAnsi="Times New Roman"/>
                <w:color w:val="000000" w:themeColor="text1"/>
                <w:sz w:val="24"/>
                <w:szCs w:val="24"/>
              </w:rPr>
              <w:t xml:space="preserve"> </w:t>
            </w:r>
            <w:proofErr w:type="spellStart"/>
            <w:r w:rsidRPr="516F9BAF">
              <w:rPr>
                <w:rFonts w:ascii="Times New Roman" w:eastAsia="Times New Roman" w:hAnsi="Times New Roman"/>
                <w:color w:val="000000" w:themeColor="text1"/>
                <w:sz w:val="24"/>
                <w:szCs w:val="24"/>
              </w:rPr>
              <w:t>memorie</w:t>
            </w:r>
            <w:proofErr w:type="spellEnd"/>
            <w:r w:rsidRPr="516F9BAF">
              <w:rPr>
                <w:rFonts w:ascii="Times New Roman" w:eastAsia="Times New Roman" w:hAnsi="Times New Roman"/>
                <w:color w:val="000000" w:themeColor="text1"/>
                <w:sz w:val="24"/>
                <w:szCs w:val="24"/>
              </w:rPr>
              <w:t>: min. 2</w:t>
            </w:r>
          </w:p>
          <w:p w14:paraId="1992B32A" w14:textId="77777777" w:rsidR="00B8440B" w:rsidRPr="00ED1A64" w:rsidRDefault="00B8440B" w:rsidP="000529DC">
            <w:pPr>
              <w:pStyle w:val="NoSpacing"/>
              <w:spacing w:line="276" w:lineRule="auto"/>
              <w:rPr>
                <w:rFonts w:ascii="Times New Roman" w:eastAsia="Times New Roman" w:hAnsi="Times New Roman"/>
                <w:color w:val="000000" w:themeColor="text1"/>
                <w:sz w:val="24"/>
                <w:szCs w:val="24"/>
                <w:lang w:val="ro-RO"/>
              </w:rPr>
            </w:pPr>
            <w:r w:rsidRPr="516F9BAF">
              <w:rPr>
                <w:rFonts w:ascii="Times New Roman" w:eastAsia="Times New Roman" w:hAnsi="Times New Roman"/>
                <w:color w:val="000000" w:themeColor="text1"/>
                <w:sz w:val="24"/>
                <w:szCs w:val="24"/>
              </w:rPr>
              <w:t>Include:</w:t>
            </w:r>
          </w:p>
          <w:p w14:paraId="2BF00A9B" w14:textId="77777777" w:rsidR="00B8440B" w:rsidRPr="00ED1A64" w:rsidRDefault="00B8440B" w:rsidP="00B8440B">
            <w:pPr>
              <w:pStyle w:val="ListParagraph"/>
              <w:numPr>
                <w:ilvl w:val="0"/>
                <w:numId w:val="35"/>
              </w:numPr>
              <w:tabs>
                <w:tab w:val="clear" w:pos="632"/>
                <w:tab w:val="left" w:pos="720"/>
              </w:tabs>
              <w:spacing w:line="276" w:lineRule="auto"/>
              <w:rPr>
                <w:rFonts w:ascii="Times New Roman" w:hAnsi="Times New Roman"/>
                <w:color w:val="000000" w:themeColor="text1"/>
                <w:szCs w:val="24"/>
                <w:lang w:val="ro-RO"/>
              </w:rPr>
            </w:pPr>
            <w:proofErr w:type="spellStart"/>
            <w:r w:rsidRPr="516F9BAF">
              <w:rPr>
                <w:rFonts w:ascii="Times New Roman" w:hAnsi="Times New Roman"/>
                <w:color w:val="000000" w:themeColor="text1"/>
                <w:szCs w:val="24"/>
              </w:rPr>
              <w:t>Sistem</w:t>
            </w:r>
            <w:proofErr w:type="spellEnd"/>
            <w:r w:rsidRPr="516F9BAF">
              <w:rPr>
                <w:rFonts w:ascii="Times New Roman" w:hAnsi="Times New Roman"/>
                <w:color w:val="000000" w:themeColor="text1"/>
                <w:szCs w:val="24"/>
              </w:rPr>
              <w:t xml:space="preserve"> de </w:t>
            </w:r>
            <w:proofErr w:type="spellStart"/>
            <w:r w:rsidRPr="516F9BAF">
              <w:rPr>
                <w:rFonts w:ascii="Times New Roman" w:hAnsi="Times New Roman"/>
                <w:color w:val="000000" w:themeColor="text1"/>
                <w:szCs w:val="24"/>
              </w:rPr>
              <w:t>operare</w:t>
            </w:r>
            <w:proofErr w:type="spellEnd"/>
            <w:r w:rsidRPr="516F9BAF">
              <w:rPr>
                <w:rFonts w:ascii="Times New Roman" w:hAnsi="Times New Roman"/>
                <w:color w:val="000000" w:themeColor="text1"/>
                <w:szCs w:val="24"/>
              </w:rPr>
              <w:t xml:space="preserve"> </w:t>
            </w:r>
            <w:proofErr w:type="spellStart"/>
            <w:r w:rsidRPr="516F9BAF">
              <w:rPr>
                <w:rFonts w:ascii="Times New Roman" w:hAnsi="Times New Roman"/>
                <w:color w:val="000000" w:themeColor="text1"/>
                <w:szCs w:val="24"/>
              </w:rPr>
              <w:t>preinstalat</w:t>
            </w:r>
            <w:proofErr w:type="spellEnd"/>
            <w:r w:rsidRPr="516F9BAF">
              <w:rPr>
                <w:rFonts w:ascii="Times New Roman" w:hAnsi="Times New Roman"/>
                <w:color w:val="000000" w:themeColor="text1"/>
                <w:szCs w:val="24"/>
              </w:rPr>
              <w:t>: minim Windows 11 (</w:t>
            </w:r>
            <w:proofErr w:type="spellStart"/>
            <w:r w:rsidRPr="516F9BAF">
              <w:rPr>
                <w:rFonts w:ascii="Times New Roman" w:hAnsi="Times New Roman"/>
                <w:color w:val="000000" w:themeColor="text1"/>
                <w:szCs w:val="24"/>
              </w:rPr>
              <w:t>licență</w:t>
            </w:r>
            <w:proofErr w:type="spellEnd"/>
            <w:r w:rsidRPr="516F9BAF">
              <w:rPr>
                <w:rFonts w:ascii="Times New Roman" w:hAnsi="Times New Roman"/>
                <w:color w:val="000000" w:themeColor="text1"/>
                <w:szCs w:val="24"/>
              </w:rPr>
              <w:t xml:space="preserve"> </w:t>
            </w:r>
            <w:proofErr w:type="spellStart"/>
            <w:r w:rsidRPr="516F9BAF">
              <w:rPr>
                <w:rFonts w:ascii="Times New Roman" w:hAnsi="Times New Roman"/>
                <w:color w:val="000000" w:themeColor="text1"/>
                <w:szCs w:val="24"/>
              </w:rPr>
              <w:t>permanentă</w:t>
            </w:r>
            <w:proofErr w:type="spellEnd"/>
            <w:r w:rsidRPr="516F9BAF">
              <w:rPr>
                <w:rFonts w:ascii="Times New Roman" w:hAnsi="Times New Roman"/>
                <w:color w:val="000000" w:themeColor="text1"/>
                <w:szCs w:val="24"/>
              </w:rPr>
              <w:t>)</w:t>
            </w:r>
          </w:p>
          <w:p w14:paraId="32D3A690" w14:textId="77777777" w:rsidR="00B8440B" w:rsidRPr="00ED1A64" w:rsidRDefault="00B8440B" w:rsidP="00B8440B">
            <w:pPr>
              <w:pStyle w:val="ListParagraph"/>
              <w:numPr>
                <w:ilvl w:val="0"/>
                <w:numId w:val="35"/>
              </w:numPr>
              <w:tabs>
                <w:tab w:val="clear" w:pos="632"/>
                <w:tab w:val="left" w:pos="720"/>
              </w:tabs>
              <w:spacing w:line="276" w:lineRule="auto"/>
              <w:rPr>
                <w:rFonts w:ascii="Times New Roman" w:hAnsi="Times New Roman"/>
                <w:color w:val="000000" w:themeColor="text1"/>
                <w:szCs w:val="24"/>
                <w:lang w:val="ro-RO"/>
              </w:rPr>
            </w:pPr>
            <w:proofErr w:type="spellStart"/>
            <w:r w:rsidRPr="516F9BAF">
              <w:rPr>
                <w:rFonts w:ascii="Times New Roman" w:hAnsi="Times New Roman"/>
                <w:color w:val="000000" w:themeColor="text1"/>
                <w:szCs w:val="24"/>
              </w:rPr>
              <w:t>Licență</w:t>
            </w:r>
            <w:proofErr w:type="spellEnd"/>
            <w:r w:rsidRPr="516F9BAF">
              <w:rPr>
                <w:rFonts w:ascii="Times New Roman" w:hAnsi="Times New Roman"/>
                <w:color w:val="000000" w:themeColor="text1"/>
                <w:szCs w:val="24"/>
              </w:rPr>
              <w:t xml:space="preserve"> office </w:t>
            </w:r>
            <w:proofErr w:type="spellStart"/>
            <w:r w:rsidRPr="516F9BAF">
              <w:rPr>
                <w:rFonts w:ascii="Times New Roman" w:hAnsi="Times New Roman"/>
                <w:color w:val="000000" w:themeColor="text1"/>
                <w:szCs w:val="24"/>
              </w:rPr>
              <w:t>permanentă</w:t>
            </w:r>
            <w:proofErr w:type="spellEnd"/>
            <w:r w:rsidRPr="516F9BAF">
              <w:rPr>
                <w:rFonts w:ascii="Times New Roman" w:hAnsi="Times New Roman"/>
                <w:color w:val="000000" w:themeColor="text1"/>
                <w:szCs w:val="24"/>
              </w:rPr>
              <w:t xml:space="preserve"> cu </w:t>
            </w:r>
            <w:proofErr w:type="spellStart"/>
            <w:r w:rsidRPr="516F9BAF">
              <w:rPr>
                <w:rFonts w:ascii="Times New Roman" w:hAnsi="Times New Roman"/>
                <w:color w:val="000000" w:themeColor="text1"/>
                <w:szCs w:val="24"/>
              </w:rPr>
              <w:t>aplicatii</w:t>
            </w:r>
            <w:proofErr w:type="spellEnd"/>
            <w:r w:rsidRPr="516F9BAF">
              <w:rPr>
                <w:rFonts w:ascii="Times New Roman" w:hAnsi="Times New Roman"/>
                <w:color w:val="000000" w:themeColor="text1"/>
                <w:szCs w:val="24"/>
              </w:rPr>
              <w:t xml:space="preserve"> </w:t>
            </w:r>
            <w:proofErr w:type="spellStart"/>
            <w:r w:rsidRPr="516F9BAF">
              <w:rPr>
                <w:rFonts w:ascii="Times New Roman" w:hAnsi="Times New Roman"/>
                <w:color w:val="000000" w:themeColor="text1"/>
                <w:szCs w:val="24"/>
              </w:rPr>
              <w:t>minime</w:t>
            </w:r>
            <w:proofErr w:type="spellEnd"/>
            <w:r w:rsidRPr="516F9BAF">
              <w:rPr>
                <w:rFonts w:ascii="Times New Roman" w:hAnsi="Times New Roman"/>
                <w:color w:val="000000" w:themeColor="text1"/>
                <w:szCs w:val="24"/>
              </w:rPr>
              <w:t xml:space="preserve"> </w:t>
            </w:r>
            <w:proofErr w:type="spellStart"/>
            <w:r w:rsidRPr="516F9BAF">
              <w:rPr>
                <w:rFonts w:ascii="Times New Roman" w:hAnsi="Times New Roman"/>
                <w:color w:val="000000" w:themeColor="text1"/>
                <w:szCs w:val="24"/>
              </w:rPr>
              <w:t>incluse</w:t>
            </w:r>
            <w:proofErr w:type="spellEnd"/>
            <w:r w:rsidRPr="516F9BAF">
              <w:rPr>
                <w:rFonts w:ascii="Times New Roman" w:hAnsi="Times New Roman"/>
                <w:color w:val="000000" w:themeColor="text1"/>
                <w:szCs w:val="24"/>
              </w:rPr>
              <w:t>: Word, Excel, PowerPoint, Outlook, Teams, OneNote.</w:t>
            </w:r>
          </w:p>
          <w:p w14:paraId="7CA9BC5F" w14:textId="77777777" w:rsidR="00B8440B" w:rsidRPr="00ED1A64" w:rsidRDefault="00B8440B" w:rsidP="000529DC">
            <w:pPr>
              <w:pStyle w:val="ListParagraph"/>
              <w:spacing w:line="276" w:lineRule="auto"/>
              <w:ind w:left="76" w:hanging="104"/>
              <w:rPr>
                <w:rFonts w:ascii="Times New Roman" w:hAnsi="Times New Roman"/>
                <w:color w:val="222222"/>
                <w:lang w:val="ro-RO"/>
              </w:rPr>
            </w:pPr>
          </w:p>
        </w:tc>
        <w:tc>
          <w:tcPr>
            <w:tcW w:w="630" w:type="dxa"/>
            <w:vAlign w:val="center"/>
          </w:tcPr>
          <w:p w14:paraId="16AC9574" w14:textId="77777777" w:rsidR="00B8440B" w:rsidRDefault="00B8440B" w:rsidP="000529DC">
            <w:pPr>
              <w:pStyle w:val="NoSpacing"/>
              <w:spacing w:line="276" w:lineRule="auto"/>
              <w:jc w:val="center"/>
              <w:rPr>
                <w:rFonts w:ascii="Times New Roman" w:eastAsia="Times New Roman" w:hAnsi="Times New Roman"/>
                <w:color w:val="000000" w:themeColor="text1"/>
                <w:sz w:val="24"/>
                <w:szCs w:val="24"/>
              </w:rPr>
            </w:pPr>
            <w:r w:rsidRPr="516F9BAF">
              <w:rPr>
                <w:rFonts w:ascii="Times New Roman" w:eastAsia="Times New Roman" w:hAnsi="Times New Roman"/>
                <w:color w:val="000000" w:themeColor="text1"/>
                <w:sz w:val="24"/>
                <w:szCs w:val="24"/>
                <w:lang w:val="ro-RO"/>
              </w:rPr>
              <w:lastRenderedPageBreak/>
              <w:t>buc</w:t>
            </w:r>
          </w:p>
        </w:tc>
        <w:tc>
          <w:tcPr>
            <w:tcW w:w="788" w:type="dxa"/>
            <w:vAlign w:val="center"/>
          </w:tcPr>
          <w:p w14:paraId="75EE503D" w14:textId="77777777" w:rsidR="00B8440B" w:rsidRDefault="00B8440B" w:rsidP="000529DC">
            <w:pPr>
              <w:pStyle w:val="NoSpacing"/>
              <w:spacing w:line="276" w:lineRule="auto"/>
              <w:jc w:val="center"/>
              <w:rPr>
                <w:rFonts w:ascii="Times New Roman" w:eastAsia="Times New Roman" w:hAnsi="Times New Roman"/>
                <w:color w:val="000000" w:themeColor="text1"/>
                <w:sz w:val="24"/>
                <w:szCs w:val="24"/>
              </w:rPr>
            </w:pPr>
            <w:r w:rsidRPr="516F9BAF">
              <w:rPr>
                <w:rFonts w:ascii="Times New Roman" w:eastAsia="Times New Roman" w:hAnsi="Times New Roman"/>
                <w:color w:val="000000" w:themeColor="text1"/>
                <w:sz w:val="24"/>
                <w:szCs w:val="24"/>
                <w:lang w:val="ro-RO"/>
              </w:rPr>
              <w:t>4</w:t>
            </w:r>
          </w:p>
        </w:tc>
      </w:tr>
      <w:tr w:rsidR="00B8440B" w:rsidRPr="00176B2A" w14:paraId="17DCEA1F" w14:textId="77777777" w:rsidTr="00B8440B">
        <w:trPr>
          <w:trHeight w:val="512"/>
          <w:jc w:val="center"/>
        </w:trPr>
        <w:tc>
          <w:tcPr>
            <w:tcW w:w="630" w:type="dxa"/>
            <w:vAlign w:val="center"/>
          </w:tcPr>
          <w:p w14:paraId="74238B88" w14:textId="77777777" w:rsidR="00B8440B" w:rsidRPr="00330718" w:rsidRDefault="00B8440B" w:rsidP="00B8440B">
            <w:pPr>
              <w:pStyle w:val="NoSpacing"/>
              <w:numPr>
                <w:ilvl w:val="0"/>
                <w:numId w:val="36"/>
              </w:numPr>
              <w:spacing w:line="276" w:lineRule="auto"/>
              <w:ind w:left="-24" w:firstLine="0"/>
              <w:jc w:val="right"/>
              <w:rPr>
                <w:rFonts w:ascii="Times New Roman" w:hAnsi="Times New Roman"/>
                <w:sz w:val="24"/>
                <w:szCs w:val="24"/>
                <w:lang w:val="ro-RO"/>
              </w:rPr>
            </w:pPr>
          </w:p>
        </w:tc>
        <w:tc>
          <w:tcPr>
            <w:tcW w:w="2605" w:type="dxa"/>
            <w:vAlign w:val="center"/>
          </w:tcPr>
          <w:p w14:paraId="12ACE209" w14:textId="77777777" w:rsidR="00B8440B" w:rsidRPr="001E3CB4" w:rsidRDefault="00B8440B" w:rsidP="000529DC">
            <w:pPr>
              <w:pStyle w:val="NoSpacing"/>
              <w:spacing w:line="276" w:lineRule="auto"/>
              <w:rPr>
                <w:rFonts w:ascii="Times New Roman" w:eastAsia="Times New Roman" w:hAnsi="Times New Roman"/>
                <w:lang w:val="ro-RO"/>
              </w:rPr>
            </w:pPr>
            <w:r w:rsidRPr="516F9BAF">
              <w:rPr>
                <w:rFonts w:ascii="Times New Roman" w:eastAsia="Times New Roman" w:hAnsi="Times New Roman"/>
                <w:color w:val="000000" w:themeColor="text1"/>
                <w:sz w:val="24"/>
                <w:szCs w:val="24"/>
              </w:rPr>
              <w:t xml:space="preserve">Kit mouse </w:t>
            </w:r>
            <w:proofErr w:type="spellStart"/>
            <w:r w:rsidRPr="516F9BAF">
              <w:rPr>
                <w:rFonts w:ascii="Times New Roman" w:eastAsia="Times New Roman" w:hAnsi="Times New Roman"/>
                <w:color w:val="000000" w:themeColor="text1"/>
                <w:sz w:val="24"/>
                <w:szCs w:val="24"/>
              </w:rPr>
              <w:t>si</w:t>
            </w:r>
            <w:proofErr w:type="spellEnd"/>
            <w:r w:rsidRPr="516F9BAF">
              <w:rPr>
                <w:rFonts w:ascii="Times New Roman" w:eastAsia="Times New Roman" w:hAnsi="Times New Roman"/>
                <w:color w:val="000000" w:themeColor="text1"/>
                <w:sz w:val="24"/>
                <w:szCs w:val="24"/>
              </w:rPr>
              <w:t xml:space="preserve"> </w:t>
            </w:r>
            <w:proofErr w:type="spellStart"/>
            <w:r w:rsidRPr="516F9BAF">
              <w:rPr>
                <w:rFonts w:ascii="Times New Roman" w:eastAsia="Times New Roman" w:hAnsi="Times New Roman"/>
                <w:color w:val="000000" w:themeColor="text1"/>
                <w:sz w:val="24"/>
                <w:szCs w:val="24"/>
              </w:rPr>
              <w:t>tastatura</w:t>
            </w:r>
            <w:proofErr w:type="spellEnd"/>
            <w:r w:rsidRPr="516F9BAF">
              <w:rPr>
                <w:rFonts w:ascii="Times New Roman" w:eastAsia="Times New Roman" w:hAnsi="Times New Roman"/>
                <w:color w:val="000000" w:themeColor="text1"/>
                <w:sz w:val="24"/>
                <w:szCs w:val="24"/>
              </w:rPr>
              <w:t xml:space="preserve"> wireless</w:t>
            </w:r>
          </w:p>
        </w:tc>
        <w:tc>
          <w:tcPr>
            <w:tcW w:w="5490" w:type="dxa"/>
            <w:vAlign w:val="center"/>
          </w:tcPr>
          <w:p w14:paraId="0D68300A" w14:textId="77777777" w:rsidR="00B8440B" w:rsidRDefault="00B8440B" w:rsidP="000529DC">
            <w:pPr>
              <w:pStyle w:val="NoSpacing"/>
              <w:spacing w:line="276" w:lineRule="auto"/>
              <w:rPr>
                <w:rFonts w:ascii="Times New Roman" w:eastAsia="Times New Roman" w:hAnsi="Times New Roman"/>
                <w:color w:val="000000" w:themeColor="text1"/>
                <w:sz w:val="24"/>
                <w:szCs w:val="24"/>
                <w:lang w:val="ro-RO"/>
              </w:rPr>
            </w:pPr>
            <w:proofErr w:type="spellStart"/>
            <w:r w:rsidRPr="00632B58">
              <w:rPr>
                <w:rFonts w:ascii="Times New Roman" w:eastAsia="Times New Roman" w:hAnsi="Times New Roman"/>
                <w:color w:val="000000" w:themeColor="text1"/>
                <w:sz w:val="24"/>
                <w:szCs w:val="24"/>
                <w:lang w:val="es-ES"/>
              </w:rPr>
              <w:t>Compatibile</w:t>
            </w:r>
            <w:proofErr w:type="spellEnd"/>
            <w:r w:rsidRPr="00632B58">
              <w:rPr>
                <w:rFonts w:ascii="Times New Roman" w:eastAsia="Times New Roman" w:hAnsi="Times New Roman"/>
                <w:color w:val="000000" w:themeColor="text1"/>
                <w:sz w:val="24"/>
                <w:szCs w:val="24"/>
                <w:lang w:val="es-ES"/>
              </w:rPr>
              <w:t xml:space="preserve"> </w:t>
            </w:r>
            <w:proofErr w:type="spellStart"/>
            <w:r w:rsidRPr="00632B58">
              <w:rPr>
                <w:rFonts w:ascii="Times New Roman" w:eastAsia="Times New Roman" w:hAnsi="Times New Roman"/>
                <w:color w:val="000000" w:themeColor="text1"/>
                <w:sz w:val="24"/>
                <w:szCs w:val="24"/>
                <w:lang w:val="es-ES"/>
              </w:rPr>
              <w:t>cu</w:t>
            </w:r>
            <w:proofErr w:type="spellEnd"/>
            <w:r w:rsidRPr="00632B58">
              <w:rPr>
                <w:rFonts w:ascii="Times New Roman" w:eastAsia="Times New Roman" w:hAnsi="Times New Roman"/>
                <w:color w:val="000000" w:themeColor="text1"/>
                <w:sz w:val="24"/>
                <w:szCs w:val="24"/>
                <w:lang w:val="es-ES"/>
              </w:rPr>
              <w:t xml:space="preserve"> </w:t>
            </w:r>
            <w:proofErr w:type="spellStart"/>
            <w:r w:rsidRPr="00632B58">
              <w:rPr>
                <w:rFonts w:ascii="Times New Roman" w:eastAsia="Times New Roman" w:hAnsi="Times New Roman"/>
                <w:color w:val="000000" w:themeColor="text1"/>
                <w:sz w:val="24"/>
                <w:szCs w:val="24"/>
                <w:lang w:val="es-ES"/>
              </w:rPr>
              <w:t>stația</w:t>
            </w:r>
            <w:proofErr w:type="spellEnd"/>
            <w:r w:rsidRPr="00632B58">
              <w:rPr>
                <w:rFonts w:ascii="Times New Roman" w:eastAsia="Times New Roman" w:hAnsi="Times New Roman"/>
                <w:color w:val="000000" w:themeColor="text1"/>
                <w:sz w:val="24"/>
                <w:szCs w:val="24"/>
                <w:lang w:val="es-ES"/>
              </w:rPr>
              <w:t xml:space="preserve"> de </w:t>
            </w:r>
            <w:proofErr w:type="spellStart"/>
            <w:r w:rsidRPr="00632B58">
              <w:rPr>
                <w:rFonts w:ascii="Times New Roman" w:eastAsia="Times New Roman" w:hAnsi="Times New Roman"/>
                <w:color w:val="000000" w:themeColor="text1"/>
                <w:sz w:val="24"/>
                <w:szCs w:val="24"/>
                <w:lang w:val="es-ES"/>
              </w:rPr>
              <w:t>lucru</w:t>
            </w:r>
            <w:proofErr w:type="spellEnd"/>
            <w:r w:rsidRPr="00632B58">
              <w:rPr>
                <w:rFonts w:ascii="Times New Roman" w:eastAsia="Times New Roman" w:hAnsi="Times New Roman"/>
                <w:color w:val="000000" w:themeColor="text1"/>
                <w:sz w:val="24"/>
                <w:szCs w:val="24"/>
                <w:lang w:val="es-ES"/>
              </w:rPr>
              <w:t xml:space="preserve"> </w:t>
            </w:r>
            <w:proofErr w:type="spellStart"/>
            <w:r w:rsidRPr="00632B58">
              <w:rPr>
                <w:rFonts w:ascii="Times New Roman" w:eastAsia="Times New Roman" w:hAnsi="Times New Roman"/>
                <w:color w:val="000000" w:themeColor="text1"/>
                <w:sz w:val="24"/>
                <w:szCs w:val="24"/>
                <w:lang w:val="es-ES"/>
              </w:rPr>
              <w:t>ofertata</w:t>
            </w:r>
            <w:proofErr w:type="spellEnd"/>
          </w:p>
          <w:p w14:paraId="7107AF05" w14:textId="77777777" w:rsidR="00B8440B" w:rsidRDefault="00B8440B" w:rsidP="000529DC">
            <w:pPr>
              <w:pStyle w:val="NoSpacing"/>
              <w:spacing w:line="276" w:lineRule="auto"/>
              <w:rPr>
                <w:rFonts w:ascii="Times New Roman" w:eastAsia="Times New Roman" w:hAnsi="Times New Roman"/>
                <w:color w:val="000000" w:themeColor="text1"/>
                <w:sz w:val="24"/>
                <w:szCs w:val="24"/>
              </w:rPr>
            </w:pPr>
            <w:r w:rsidRPr="516F9BAF">
              <w:rPr>
                <w:rFonts w:ascii="Times New Roman" w:eastAsia="Times New Roman" w:hAnsi="Times New Roman"/>
                <w:color w:val="000000" w:themeColor="text1"/>
                <w:sz w:val="24"/>
                <w:szCs w:val="24"/>
              </w:rPr>
              <w:t xml:space="preserve">Taste </w:t>
            </w:r>
            <w:proofErr w:type="spellStart"/>
            <w:r w:rsidRPr="516F9BAF">
              <w:rPr>
                <w:rFonts w:ascii="Times New Roman" w:eastAsia="Times New Roman" w:hAnsi="Times New Roman"/>
                <w:color w:val="000000" w:themeColor="text1"/>
                <w:sz w:val="24"/>
                <w:szCs w:val="24"/>
              </w:rPr>
              <w:t>numerice</w:t>
            </w:r>
            <w:proofErr w:type="spellEnd"/>
            <w:r w:rsidRPr="516F9BAF">
              <w:rPr>
                <w:rFonts w:ascii="Times New Roman" w:eastAsia="Times New Roman" w:hAnsi="Times New Roman"/>
                <w:color w:val="000000" w:themeColor="text1"/>
                <w:sz w:val="24"/>
                <w:szCs w:val="24"/>
              </w:rPr>
              <w:t xml:space="preserve"> </w:t>
            </w:r>
            <w:proofErr w:type="spellStart"/>
            <w:r w:rsidRPr="516F9BAF">
              <w:rPr>
                <w:rFonts w:ascii="Times New Roman" w:eastAsia="Times New Roman" w:hAnsi="Times New Roman"/>
                <w:color w:val="000000" w:themeColor="text1"/>
                <w:sz w:val="24"/>
                <w:szCs w:val="24"/>
              </w:rPr>
              <w:t>incluse</w:t>
            </w:r>
            <w:proofErr w:type="spellEnd"/>
          </w:p>
          <w:p w14:paraId="4ED24648" w14:textId="77777777" w:rsidR="00B8440B" w:rsidRDefault="00B8440B" w:rsidP="000529DC">
            <w:pPr>
              <w:pStyle w:val="NoSpacing"/>
              <w:spacing w:line="276" w:lineRule="auto"/>
              <w:rPr>
                <w:rFonts w:ascii="Times New Roman" w:eastAsia="Times New Roman" w:hAnsi="Times New Roman"/>
                <w:color w:val="000000" w:themeColor="text1"/>
                <w:sz w:val="24"/>
                <w:szCs w:val="24"/>
              </w:rPr>
            </w:pPr>
            <w:proofErr w:type="spellStart"/>
            <w:r w:rsidRPr="516F9BAF">
              <w:rPr>
                <w:rFonts w:ascii="Times New Roman" w:eastAsia="Times New Roman" w:hAnsi="Times New Roman"/>
                <w:color w:val="000000" w:themeColor="text1"/>
                <w:sz w:val="24"/>
                <w:szCs w:val="24"/>
              </w:rPr>
              <w:t>Sistem</w:t>
            </w:r>
            <w:proofErr w:type="spellEnd"/>
            <w:r w:rsidRPr="516F9BAF">
              <w:rPr>
                <w:rFonts w:ascii="Times New Roman" w:eastAsia="Times New Roman" w:hAnsi="Times New Roman"/>
                <w:color w:val="000000" w:themeColor="text1"/>
                <w:sz w:val="24"/>
                <w:szCs w:val="24"/>
              </w:rPr>
              <w:t xml:space="preserve"> wireless: USB </w:t>
            </w:r>
            <w:proofErr w:type="spellStart"/>
            <w:r w:rsidRPr="516F9BAF">
              <w:rPr>
                <w:rFonts w:ascii="Times New Roman" w:eastAsia="Times New Roman" w:hAnsi="Times New Roman"/>
                <w:color w:val="000000" w:themeColor="text1"/>
                <w:sz w:val="24"/>
                <w:szCs w:val="24"/>
              </w:rPr>
              <w:t>si</w:t>
            </w:r>
            <w:proofErr w:type="spellEnd"/>
            <w:r w:rsidRPr="516F9BAF">
              <w:rPr>
                <w:rFonts w:ascii="Times New Roman" w:eastAsia="Times New Roman" w:hAnsi="Times New Roman"/>
                <w:color w:val="000000" w:themeColor="text1"/>
                <w:sz w:val="24"/>
                <w:szCs w:val="24"/>
              </w:rPr>
              <w:t>/</w:t>
            </w:r>
            <w:proofErr w:type="spellStart"/>
            <w:r w:rsidRPr="516F9BAF">
              <w:rPr>
                <w:rFonts w:ascii="Times New Roman" w:eastAsia="Times New Roman" w:hAnsi="Times New Roman"/>
                <w:color w:val="000000" w:themeColor="text1"/>
                <w:sz w:val="24"/>
                <w:szCs w:val="24"/>
              </w:rPr>
              <w:t>sau</w:t>
            </w:r>
            <w:proofErr w:type="spellEnd"/>
            <w:r w:rsidRPr="516F9BAF">
              <w:rPr>
                <w:rFonts w:ascii="Times New Roman" w:eastAsia="Times New Roman" w:hAnsi="Times New Roman"/>
                <w:color w:val="000000" w:themeColor="text1"/>
                <w:sz w:val="24"/>
                <w:szCs w:val="24"/>
              </w:rPr>
              <w:t xml:space="preserve"> </w:t>
            </w:r>
            <w:proofErr w:type="spellStart"/>
            <w:r w:rsidRPr="516F9BAF">
              <w:rPr>
                <w:rFonts w:ascii="Times New Roman" w:eastAsia="Times New Roman" w:hAnsi="Times New Roman"/>
                <w:color w:val="000000" w:themeColor="text1"/>
                <w:sz w:val="24"/>
                <w:szCs w:val="24"/>
              </w:rPr>
              <w:t>bluetooth</w:t>
            </w:r>
            <w:proofErr w:type="spellEnd"/>
          </w:p>
        </w:tc>
        <w:tc>
          <w:tcPr>
            <w:tcW w:w="630" w:type="dxa"/>
            <w:vAlign w:val="center"/>
          </w:tcPr>
          <w:p w14:paraId="73DF0E8C" w14:textId="77777777" w:rsidR="00B8440B" w:rsidRDefault="00B8440B" w:rsidP="000529DC">
            <w:pPr>
              <w:pStyle w:val="NoSpacing"/>
              <w:spacing w:line="276" w:lineRule="auto"/>
              <w:jc w:val="center"/>
              <w:rPr>
                <w:rFonts w:ascii="Times New Roman" w:eastAsia="Times New Roman" w:hAnsi="Times New Roman"/>
                <w:color w:val="000000" w:themeColor="text1"/>
                <w:sz w:val="24"/>
                <w:szCs w:val="24"/>
              </w:rPr>
            </w:pPr>
            <w:r w:rsidRPr="516F9BAF">
              <w:rPr>
                <w:rFonts w:ascii="Times New Roman" w:eastAsia="Times New Roman" w:hAnsi="Times New Roman"/>
                <w:color w:val="000000" w:themeColor="text1"/>
                <w:sz w:val="24"/>
                <w:szCs w:val="24"/>
                <w:lang w:val="ro-RO"/>
              </w:rPr>
              <w:t>buc</w:t>
            </w:r>
          </w:p>
        </w:tc>
        <w:tc>
          <w:tcPr>
            <w:tcW w:w="788" w:type="dxa"/>
            <w:vAlign w:val="center"/>
          </w:tcPr>
          <w:p w14:paraId="4F3DFB42" w14:textId="77777777" w:rsidR="00B8440B" w:rsidRDefault="00B8440B" w:rsidP="000529DC">
            <w:pPr>
              <w:pStyle w:val="NoSpacing"/>
              <w:spacing w:line="276" w:lineRule="auto"/>
              <w:jc w:val="center"/>
              <w:rPr>
                <w:rFonts w:ascii="Times New Roman" w:eastAsia="Times New Roman" w:hAnsi="Times New Roman"/>
                <w:color w:val="000000" w:themeColor="text1"/>
                <w:sz w:val="24"/>
                <w:szCs w:val="24"/>
              </w:rPr>
            </w:pPr>
            <w:r w:rsidRPr="516F9BAF">
              <w:rPr>
                <w:rFonts w:ascii="Times New Roman" w:eastAsia="Times New Roman" w:hAnsi="Times New Roman"/>
                <w:color w:val="000000" w:themeColor="text1"/>
                <w:sz w:val="24"/>
                <w:szCs w:val="24"/>
                <w:lang w:val="ro-RO"/>
              </w:rPr>
              <w:t>4</w:t>
            </w:r>
          </w:p>
        </w:tc>
      </w:tr>
    </w:tbl>
    <w:p w14:paraId="110E6442" w14:textId="77777777" w:rsidR="00B8440B" w:rsidRPr="00330718" w:rsidRDefault="00B8440B" w:rsidP="00B8440B">
      <w:pPr>
        <w:pStyle w:val="NoSpacing"/>
        <w:spacing w:line="276" w:lineRule="auto"/>
        <w:jc w:val="both"/>
        <w:rPr>
          <w:rFonts w:ascii="Times New Roman" w:hAnsi="Times New Roman"/>
          <w:b/>
          <w:bCs/>
          <w:sz w:val="24"/>
          <w:szCs w:val="24"/>
          <w:lang w:val="ro-RO"/>
        </w:rPr>
      </w:pPr>
    </w:p>
    <w:p w14:paraId="7028E5E8" w14:textId="77777777" w:rsidR="00B8440B" w:rsidRPr="00330718" w:rsidRDefault="00B8440B" w:rsidP="00B8440B">
      <w:pPr>
        <w:pStyle w:val="NoSpacing"/>
        <w:numPr>
          <w:ilvl w:val="0"/>
          <w:numId w:val="21"/>
        </w:numPr>
        <w:spacing w:line="276" w:lineRule="auto"/>
        <w:jc w:val="both"/>
        <w:rPr>
          <w:rFonts w:ascii="Times New Roman" w:hAnsi="Times New Roman"/>
          <w:b/>
          <w:bCs/>
          <w:sz w:val="24"/>
          <w:szCs w:val="24"/>
          <w:lang w:val="ro-RO"/>
        </w:rPr>
      </w:pPr>
      <w:r w:rsidRPr="00330718">
        <w:rPr>
          <w:rFonts w:ascii="Times New Roman" w:hAnsi="Times New Roman"/>
          <w:b/>
          <w:bCs/>
          <w:sz w:val="24"/>
          <w:szCs w:val="24"/>
          <w:lang w:val="ro-RO" w:eastAsia="ro-RO"/>
        </w:rPr>
        <w:t>Termen</w:t>
      </w:r>
      <w:r w:rsidRPr="00330718">
        <w:rPr>
          <w:rFonts w:ascii="Times New Roman" w:hAnsi="Times New Roman"/>
          <w:b/>
          <w:bCs/>
          <w:sz w:val="24"/>
          <w:szCs w:val="24"/>
          <w:lang w:val="ro-RO"/>
        </w:rPr>
        <w:t xml:space="preserve"> de livrare:</w:t>
      </w:r>
    </w:p>
    <w:p w14:paraId="6C08DC61" w14:textId="77777777" w:rsidR="00B8440B" w:rsidRPr="00330718" w:rsidRDefault="00B8440B" w:rsidP="00B8440B">
      <w:pPr>
        <w:pStyle w:val="NoSpacing"/>
        <w:spacing w:line="276" w:lineRule="auto"/>
        <w:ind w:left="360"/>
        <w:jc w:val="both"/>
        <w:rPr>
          <w:rFonts w:ascii="Times New Roman" w:hAnsi="Times New Roman"/>
          <w:color w:val="000000"/>
          <w:sz w:val="24"/>
          <w:szCs w:val="24"/>
          <w:lang w:val="ro-RO" w:eastAsia="ro-RO"/>
        </w:rPr>
      </w:pPr>
      <w:r w:rsidRPr="00330718">
        <w:rPr>
          <w:rFonts w:ascii="Times New Roman" w:hAnsi="Times New Roman"/>
          <w:sz w:val="24"/>
          <w:szCs w:val="24"/>
          <w:lang w:val="ro-RO" w:eastAsia="ro-RO"/>
        </w:rPr>
        <w:t>Livrarea</w:t>
      </w:r>
      <w:r w:rsidRPr="00330718">
        <w:rPr>
          <w:rFonts w:ascii="Times New Roman" w:hAnsi="Times New Roman"/>
          <w:color w:val="000000"/>
          <w:sz w:val="24"/>
          <w:szCs w:val="24"/>
          <w:lang w:val="ro-RO" w:eastAsia="ro-RO"/>
        </w:rPr>
        <w:t xml:space="preserve"> se va efectua în </w:t>
      </w:r>
      <w:r w:rsidRPr="00330718">
        <w:rPr>
          <w:rFonts w:ascii="Times New Roman" w:hAnsi="Times New Roman"/>
          <w:sz w:val="24"/>
          <w:szCs w:val="24"/>
          <w:lang w:val="ro-RO" w:eastAsia="ro-RO"/>
        </w:rPr>
        <w:t xml:space="preserve">termen de maxim </w:t>
      </w:r>
      <w:r>
        <w:rPr>
          <w:rFonts w:ascii="Times New Roman" w:hAnsi="Times New Roman"/>
          <w:sz w:val="24"/>
          <w:szCs w:val="24"/>
          <w:lang w:val="ro-RO" w:eastAsia="ro-RO"/>
        </w:rPr>
        <w:t xml:space="preserve">7 de zile lucrătoare </w:t>
      </w:r>
      <w:r w:rsidRPr="00330718">
        <w:rPr>
          <w:rFonts w:ascii="Times New Roman" w:hAnsi="Times New Roman"/>
          <w:sz w:val="24"/>
          <w:szCs w:val="24"/>
          <w:lang w:val="ro-RO" w:eastAsia="ro-RO"/>
        </w:rPr>
        <w:t xml:space="preserve">de </w:t>
      </w:r>
      <w:r w:rsidRPr="00330718">
        <w:rPr>
          <w:rFonts w:ascii="Times New Roman" w:hAnsi="Times New Roman"/>
          <w:color w:val="000000"/>
          <w:sz w:val="24"/>
          <w:szCs w:val="24"/>
          <w:lang w:val="ro-RO" w:eastAsia="ro-RO"/>
        </w:rPr>
        <w:t xml:space="preserve">la data transmiterii comenzii ferme. </w:t>
      </w:r>
    </w:p>
    <w:p w14:paraId="2AFB730B" w14:textId="77777777" w:rsidR="00B8440B" w:rsidRPr="00330718" w:rsidRDefault="00B8440B" w:rsidP="00B8440B">
      <w:pPr>
        <w:pStyle w:val="NoSpacing"/>
        <w:numPr>
          <w:ilvl w:val="0"/>
          <w:numId w:val="21"/>
        </w:numPr>
        <w:spacing w:line="276" w:lineRule="auto"/>
        <w:jc w:val="both"/>
        <w:rPr>
          <w:rFonts w:ascii="Times New Roman" w:hAnsi="Times New Roman"/>
          <w:b/>
          <w:bCs/>
          <w:sz w:val="24"/>
          <w:szCs w:val="24"/>
          <w:lang w:val="ro-RO"/>
        </w:rPr>
      </w:pPr>
      <w:r w:rsidRPr="00330718">
        <w:rPr>
          <w:rFonts w:ascii="Times New Roman" w:hAnsi="Times New Roman"/>
          <w:b/>
          <w:bCs/>
          <w:sz w:val="24"/>
          <w:szCs w:val="24"/>
          <w:lang w:val="ro-RO" w:eastAsia="ro-RO"/>
        </w:rPr>
        <w:t>Documentație</w:t>
      </w:r>
      <w:r w:rsidRPr="00330718">
        <w:rPr>
          <w:rFonts w:ascii="Times New Roman" w:hAnsi="Times New Roman"/>
          <w:b/>
          <w:bCs/>
          <w:sz w:val="24"/>
          <w:szCs w:val="24"/>
          <w:lang w:val="ro-RO"/>
        </w:rPr>
        <w:t xml:space="preserve"> însoțitorare la livrarea produselor:</w:t>
      </w:r>
    </w:p>
    <w:p w14:paraId="0B7945F1" w14:textId="77777777" w:rsidR="00B8440B" w:rsidRPr="002C511F" w:rsidRDefault="00B8440B" w:rsidP="00B8440B">
      <w:pPr>
        <w:pStyle w:val="NoSpacing"/>
        <w:spacing w:line="276" w:lineRule="auto"/>
        <w:ind w:left="360"/>
        <w:jc w:val="both"/>
        <w:rPr>
          <w:rFonts w:ascii="Times New Roman" w:hAnsi="Times New Roman"/>
          <w:b/>
          <w:bCs/>
          <w:sz w:val="24"/>
          <w:szCs w:val="24"/>
          <w:lang w:val="pt-BR"/>
        </w:rPr>
      </w:pPr>
      <w:r w:rsidRPr="00330718">
        <w:rPr>
          <w:rFonts w:ascii="Times New Roman" w:hAnsi="Times New Roman"/>
          <w:b/>
          <w:bCs/>
          <w:sz w:val="24"/>
          <w:szCs w:val="24"/>
          <w:lang w:val="ro-RO"/>
        </w:rPr>
        <w:t xml:space="preserve">- </w:t>
      </w:r>
      <w:r>
        <w:rPr>
          <w:rFonts w:ascii="Times New Roman" w:hAnsi="Times New Roman"/>
          <w:sz w:val="24"/>
          <w:szCs w:val="24"/>
          <w:lang w:val="ro-RO"/>
        </w:rPr>
        <w:t>Factură fiscală</w:t>
      </w:r>
      <w:r>
        <w:rPr>
          <w:rFonts w:ascii="Times New Roman" w:hAnsi="Times New Roman"/>
          <w:sz w:val="24"/>
          <w:szCs w:val="24"/>
          <w:lang w:val="pt-BR"/>
        </w:rPr>
        <w:t>.</w:t>
      </w:r>
    </w:p>
    <w:p w14:paraId="467CD2F7" w14:textId="77777777" w:rsidR="00B8440B" w:rsidRDefault="00B8440B" w:rsidP="00B8440B">
      <w:pPr>
        <w:pStyle w:val="NoSpacing"/>
        <w:spacing w:line="276" w:lineRule="auto"/>
        <w:ind w:left="360"/>
        <w:jc w:val="both"/>
        <w:rPr>
          <w:rFonts w:ascii="Times New Roman" w:hAnsi="Times New Roman"/>
          <w:sz w:val="24"/>
          <w:szCs w:val="24"/>
          <w:lang w:val="ro-RO"/>
        </w:rPr>
      </w:pPr>
      <w:r w:rsidRPr="00330718">
        <w:rPr>
          <w:rFonts w:ascii="Times New Roman" w:hAnsi="Times New Roman"/>
          <w:sz w:val="24"/>
          <w:szCs w:val="24"/>
          <w:lang w:val="ro-RO"/>
        </w:rPr>
        <w:t>- Certificat de garanție</w:t>
      </w:r>
      <w:r>
        <w:rPr>
          <w:rFonts w:ascii="Times New Roman" w:hAnsi="Times New Roman"/>
          <w:sz w:val="24"/>
          <w:szCs w:val="24"/>
          <w:lang w:val="ro-RO"/>
        </w:rPr>
        <w:t>.</w:t>
      </w:r>
    </w:p>
    <w:p w14:paraId="3DB63236" w14:textId="77777777" w:rsidR="00B8440B" w:rsidRPr="00330718" w:rsidRDefault="00B8440B" w:rsidP="00B8440B">
      <w:pPr>
        <w:pStyle w:val="NoSpacing"/>
        <w:spacing w:line="276" w:lineRule="auto"/>
        <w:ind w:left="360"/>
        <w:jc w:val="both"/>
        <w:rPr>
          <w:rFonts w:ascii="Times New Roman" w:hAnsi="Times New Roman"/>
          <w:sz w:val="24"/>
          <w:szCs w:val="24"/>
          <w:lang w:val="ro-RO"/>
        </w:rPr>
      </w:pPr>
      <w:r>
        <w:rPr>
          <w:rFonts w:ascii="Times New Roman" w:hAnsi="Times New Roman"/>
          <w:sz w:val="24"/>
          <w:szCs w:val="24"/>
          <w:lang w:val="ro-RO"/>
        </w:rPr>
        <w:t>- Declarație de conformitate</w:t>
      </w:r>
    </w:p>
    <w:p w14:paraId="11B10B5A" w14:textId="77777777" w:rsidR="00B8440B" w:rsidRPr="005237BF" w:rsidRDefault="00B8440B" w:rsidP="00B8440B">
      <w:pPr>
        <w:pStyle w:val="NoSpacing"/>
        <w:numPr>
          <w:ilvl w:val="0"/>
          <w:numId w:val="21"/>
        </w:numPr>
        <w:spacing w:line="276" w:lineRule="auto"/>
        <w:jc w:val="both"/>
        <w:rPr>
          <w:rFonts w:ascii="Times New Roman" w:hAnsi="Times New Roman"/>
          <w:b/>
          <w:bCs/>
          <w:sz w:val="24"/>
          <w:szCs w:val="24"/>
          <w:lang w:val="ro-RO"/>
        </w:rPr>
      </w:pPr>
      <w:r w:rsidRPr="00330718">
        <w:rPr>
          <w:rFonts w:ascii="Times New Roman" w:hAnsi="Times New Roman"/>
          <w:b/>
          <w:bCs/>
          <w:sz w:val="24"/>
          <w:szCs w:val="24"/>
          <w:lang w:val="ro-RO" w:eastAsia="ro-RO"/>
        </w:rPr>
        <w:t>Garanții</w:t>
      </w:r>
      <w:r w:rsidRPr="00330718">
        <w:rPr>
          <w:rFonts w:ascii="Times New Roman" w:hAnsi="Times New Roman"/>
          <w:b/>
          <w:bCs/>
          <w:sz w:val="24"/>
          <w:szCs w:val="24"/>
          <w:lang w:val="ro-RO"/>
        </w:rPr>
        <w:t>:</w:t>
      </w:r>
      <w:r>
        <w:rPr>
          <w:rFonts w:ascii="Times New Roman" w:hAnsi="Times New Roman"/>
          <w:b/>
          <w:bCs/>
          <w:sz w:val="24"/>
          <w:szCs w:val="24"/>
          <w:lang w:val="ro-RO"/>
        </w:rPr>
        <w:t xml:space="preserve"> </w:t>
      </w:r>
      <w:r>
        <w:rPr>
          <w:rFonts w:ascii="Times New Roman" w:hAnsi="Times New Roman"/>
          <w:sz w:val="24"/>
          <w:szCs w:val="24"/>
          <w:lang w:val="ro-RO"/>
        </w:rPr>
        <w:t>36</w:t>
      </w:r>
      <w:r w:rsidRPr="0060048B">
        <w:rPr>
          <w:rFonts w:ascii="Times New Roman" w:hAnsi="Times New Roman"/>
          <w:sz w:val="24"/>
          <w:szCs w:val="24"/>
          <w:lang w:val="ro-RO"/>
        </w:rPr>
        <w:t xml:space="preserve"> de luni de la data recepției.</w:t>
      </w:r>
    </w:p>
    <w:p w14:paraId="500D24FB" w14:textId="77777777" w:rsidR="00B8440B" w:rsidRPr="005237BF" w:rsidRDefault="00B8440B" w:rsidP="00B8440B">
      <w:pPr>
        <w:pStyle w:val="NoSpacing"/>
        <w:numPr>
          <w:ilvl w:val="0"/>
          <w:numId w:val="21"/>
        </w:numPr>
        <w:spacing w:line="276" w:lineRule="auto"/>
        <w:jc w:val="both"/>
        <w:rPr>
          <w:rFonts w:ascii="Times New Roman" w:hAnsi="Times New Roman"/>
          <w:b/>
          <w:bCs/>
          <w:sz w:val="24"/>
          <w:szCs w:val="24"/>
          <w:lang w:val="ro-RO" w:eastAsia="ro-RO"/>
        </w:rPr>
      </w:pPr>
      <w:r w:rsidRPr="00330718">
        <w:rPr>
          <w:rFonts w:ascii="Times New Roman" w:hAnsi="Times New Roman"/>
          <w:b/>
          <w:bCs/>
          <w:sz w:val="24"/>
          <w:szCs w:val="24"/>
          <w:lang w:val="ro-RO" w:eastAsia="ro-RO"/>
        </w:rPr>
        <w:t xml:space="preserve">Durată contract: </w:t>
      </w:r>
      <w:r w:rsidRPr="00330718">
        <w:rPr>
          <w:rFonts w:ascii="Times New Roman" w:hAnsi="Times New Roman"/>
          <w:sz w:val="24"/>
          <w:szCs w:val="24"/>
          <w:lang w:val="ro-RO" w:eastAsia="ro-RO"/>
        </w:rPr>
        <w:t>Comandă</w:t>
      </w:r>
    </w:p>
    <w:p w14:paraId="23508E3F" w14:textId="77777777" w:rsidR="00B8440B" w:rsidRPr="00330718" w:rsidRDefault="00B8440B" w:rsidP="00B8440B">
      <w:pPr>
        <w:pStyle w:val="NoSpacing"/>
        <w:numPr>
          <w:ilvl w:val="0"/>
          <w:numId w:val="21"/>
        </w:numPr>
        <w:spacing w:line="276" w:lineRule="auto"/>
        <w:jc w:val="both"/>
        <w:rPr>
          <w:rFonts w:ascii="Times New Roman" w:hAnsi="Times New Roman"/>
          <w:b/>
          <w:bCs/>
          <w:sz w:val="24"/>
          <w:szCs w:val="24"/>
          <w:lang w:val="ro-RO" w:eastAsia="ro-RO"/>
        </w:rPr>
      </w:pPr>
      <w:r w:rsidRPr="00330718">
        <w:rPr>
          <w:rFonts w:ascii="Times New Roman" w:hAnsi="Times New Roman"/>
          <w:b/>
          <w:bCs/>
          <w:sz w:val="24"/>
          <w:szCs w:val="24"/>
          <w:lang w:val="ro-RO" w:eastAsia="ro-RO"/>
        </w:rPr>
        <w:t>Livrarea și recepția:</w:t>
      </w:r>
    </w:p>
    <w:p w14:paraId="646DD14A"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r w:rsidRPr="00330718">
        <w:rPr>
          <w:rFonts w:ascii="Times New Roman" w:hAnsi="Times New Roman"/>
          <w:sz w:val="24"/>
          <w:szCs w:val="24"/>
          <w:lang w:val="ro-RO" w:eastAsia="ro-RO"/>
        </w:rPr>
        <w:t xml:space="preserve">Adresa de livrare: </w:t>
      </w:r>
    </w:p>
    <w:p w14:paraId="6402EBE2"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r w:rsidRPr="00330718">
        <w:rPr>
          <w:rFonts w:ascii="Times New Roman" w:hAnsi="Times New Roman"/>
          <w:sz w:val="24"/>
          <w:szCs w:val="24"/>
          <w:lang w:val="ro-RO" w:eastAsia="ro-RO"/>
        </w:rPr>
        <w:t>Operatorul economic declarat câștigător va livra produsele la sediul Beneficiarului din Str. Energiei, nr. 21, Hotel nr. 2, Corp B, Etaj 1, Cernavodă, jud. Constanța. Operatorul economic va suporta cheltuielile transportului către beneficiar.</w:t>
      </w:r>
    </w:p>
    <w:p w14:paraId="5F201B6F" w14:textId="77777777" w:rsidR="00B8440B" w:rsidRPr="00330718" w:rsidRDefault="00B8440B" w:rsidP="00B8440B">
      <w:pPr>
        <w:pStyle w:val="NoSpacing"/>
        <w:numPr>
          <w:ilvl w:val="0"/>
          <w:numId w:val="21"/>
        </w:numPr>
        <w:spacing w:line="276" w:lineRule="auto"/>
        <w:jc w:val="both"/>
        <w:rPr>
          <w:rFonts w:ascii="Times New Roman" w:hAnsi="Times New Roman"/>
          <w:b/>
          <w:bCs/>
          <w:sz w:val="24"/>
          <w:szCs w:val="24"/>
          <w:lang w:val="ro-RO" w:eastAsia="ro-RO"/>
        </w:rPr>
      </w:pPr>
      <w:r w:rsidRPr="00330718">
        <w:rPr>
          <w:rFonts w:ascii="Times New Roman" w:hAnsi="Times New Roman"/>
          <w:b/>
          <w:bCs/>
          <w:sz w:val="24"/>
          <w:szCs w:val="24"/>
          <w:lang w:val="ro-RO" w:eastAsia="ro-RO"/>
        </w:rPr>
        <w:t>Recepția produselor:</w:t>
      </w:r>
    </w:p>
    <w:p w14:paraId="6DC96576"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r w:rsidRPr="00330718">
        <w:rPr>
          <w:rFonts w:ascii="Times New Roman" w:hAnsi="Times New Roman"/>
          <w:sz w:val="24"/>
          <w:szCs w:val="24"/>
          <w:lang w:val="ro-RO" w:eastAsia="ro-RO"/>
        </w:rPr>
        <w:t>Recepția calitativă și cantitativă se va face la locul de livrare în maxim 2 zile lucratoare.</w:t>
      </w:r>
    </w:p>
    <w:p w14:paraId="62464E89" w14:textId="77777777" w:rsidR="00B8440B" w:rsidRPr="00330718" w:rsidRDefault="00B8440B" w:rsidP="00B8440B">
      <w:pPr>
        <w:pStyle w:val="NoSpacing"/>
        <w:numPr>
          <w:ilvl w:val="0"/>
          <w:numId w:val="21"/>
        </w:numPr>
        <w:spacing w:line="276" w:lineRule="auto"/>
        <w:jc w:val="both"/>
        <w:rPr>
          <w:rFonts w:ascii="Times New Roman" w:hAnsi="Times New Roman"/>
          <w:b/>
          <w:bCs/>
          <w:sz w:val="24"/>
          <w:szCs w:val="24"/>
          <w:lang w:val="ro-RO" w:eastAsia="ro-RO"/>
        </w:rPr>
      </w:pPr>
      <w:r w:rsidRPr="00330718">
        <w:rPr>
          <w:rFonts w:ascii="Times New Roman" w:hAnsi="Times New Roman"/>
          <w:b/>
          <w:bCs/>
          <w:sz w:val="24"/>
          <w:szCs w:val="24"/>
          <w:lang w:val="ro-RO" w:eastAsia="ro-RO"/>
        </w:rPr>
        <w:t>Condiții de plată:</w:t>
      </w:r>
    </w:p>
    <w:p w14:paraId="3E3FC28C"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r w:rsidRPr="00330718">
        <w:rPr>
          <w:rFonts w:ascii="Times New Roman" w:hAnsi="Times New Roman"/>
          <w:sz w:val="24"/>
          <w:szCs w:val="24"/>
          <w:lang w:val="ro-RO" w:eastAsia="ro-RO"/>
        </w:rPr>
        <w:t xml:space="preserve">Condiții de plată: Plata produselor se va face după efectuarea recepției produselor și primirea facturii, în termen de maxim 30 de zile de la data recepției, conform prevederilor art. 6 alin. (1) lit. b) din Legea nr. 72/2013 privind măsurile pentru combaterea întârzierii în executarea obligațiilor de plată a unor sume de bani rezultând din contracte încheiate între profesioniști și între aceștia și autorități contractante. Factura electronică se va transmite prin sistemul național RO E-FACTURA și pe adresa de e-mail: </w:t>
      </w:r>
      <w:hyperlink r:id="rId15" w:history="1">
        <w:r w:rsidRPr="00330718">
          <w:rPr>
            <w:rStyle w:val="Hyperlink"/>
            <w:rFonts w:ascii="Times New Roman" w:hAnsi="Times New Roman"/>
            <w:sz w:val="24"/>
            <w:szCs w:val="24"/>
            <w:lang w:val="ro-RO" w:eastAsia="ro-RO"/>
          </w:rPr>
          <w:t>financiar@nuclearelectricaserv.ro</w:t>
        </w:r>
      </w:hyperlink>
      <w:r w:rsidRPr="00330718">
        <w:rPr>
          <w:rFonts w:ascii="Times New Roman" w:hAnsi="Times New Roman"/>
          <w:sz w:val="24"/>
          <w:szCs w:val="24"/>
          <w:lang w:val="ro-RO" w:eastAsia="ro-RO"/>
        </w:rPr>
        <w:t>.</w:t>
      </w:r>
    </w:p>
    <w:p w14:paraId="2F175A77" w14:textId="77777777" w:rsidR="00B8440B" w:rsidRPr="00330718" w:rsidRDefault="00B8440B" w:rsidP="00B8440B">
      <w:pPr>
        <w:pStyle w:val="NoSpacing"/>
        <w:spacing w:line="276" w:lineRule="auto"/>
        <w:ind w:left="360"/>
        <w:jc w:val="both"/>
        <w:rPr>
          <w:rFonts w:ascii="Times New Roman" w:hAnsi="Times New Roman"/>
          <w:sz w:val="24"/>
          <w:szCs w:val="24"/>
          <w:lang w:val="ro-RO" w:eastAsia="ro-RO"/>
        </w:rPr>
      </w:pPr>
    </w:p>
    <w:p w14:paraId="0D82184A" w14:textId="77777777" w:rsidR="00D90706" w:rsidRDefault="00D90706" w:rsidP="00D90706">
      <w:pPr>
        <w:spacing w:line="276" w:lineRule="auto"/>
        <w:rPr>
          <w:rFonts w:ascii="Times New Roman" w:eastAsia="Calibri" w:hAnsi="Times New Roman" w:cs="Times New Roman"/>
          <w:b/>
          <w:bCs/>
          <w:sz w:val="24"/>
          <w:szCs w:val="24"/>
        </w:rPr>
      </w:pPr>
    </w:p>
    <w:sectPr w:rsidR="00D90706" w:rsidSect="0067235D">
      <w:pgSz w:w="12240" w:h="15840"/>
      <w:pgMar w:top="547" w:right="720" w:bottom="720" w:left="1080" w:header="432"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7969" w14:textId="77777777" w:rsidR="00BB3046" w:rsidRDefault="00BB3046" w:rsidP="00283F8E">
      <w:r>
        <w:separator/>
      </w:r>
    </w:p>
  </w:endnote>
  <w:endnote w:type="continuationSeparator" w:id="0">
    <w:p w14:paraId="7D8ECF2E" w14:textId="77777777" w:rsidR="00BB3046" w:rsidRDefault="00BB3046" w:rsidP="00283F8E">
      <w:r>
        <w:continuationSeparator/>
      </w:r>
    </w:p>
  </w:endnote>
  <w:endnote w:type="continuationNotice" w:id="1">
    <w:p w14:paraId="5B1B3368" w14:textId="77777777" w:rsidR="00BB3046" w:rsidRDefault="00BB30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802968"/>
      <w:docPartObj>
        <w:docPartGallery w:val="Page Numbers (Bottom of Page)"/>
        <w:docPartUnique/>
      </w:docPartObj>
    </w:sdtPr>
    <w:sdtEndPr>
      <w:rPr>
        <w:noProof/>
      </w:rPr>
    </w:sdtEndPr>
    <w:sdtContent>
      <w:p w14:paraId="5FEBB960" w14:textId="77777777" w:rsidR="000A266D" w:rsidRDefault="000A266D">
        <w:pPr>
          <w:pStyle w:val="Footer"/>
          <w:jc w:val="right"/>
        </w:pPr>
      </w:p>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2703A1" w:rsidRPr="000A266D" w14:paraId="3FAFEC43" w14:textId="77777777" w:rsidTr="00F009BD">
          <w:trPr>
            <w:trHeight w:val="450"/>
            <w:jc w:val="center"/>
          </w:trPr>
          <w:tc>
            <w:tcPr>
              <w:tcW w:w="2264" w:type="dxa"/>
            </w:tcPr>
            <w:p w14:paraId="2048E493" w14:textId="77777777" w:rsidR="002703A1" w:rsidRPr="000A266D" w:rsidRDefault="002703A1" w:rsidP="002703A1">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27758D3B" w14:textId="34AD2EA4"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 xml:space="preserve">Registrul Comerțului </w:t>
              </w:r>
              <w:r w:rsidR="00E82B81" w:rsidRPr="00D81C0C">
                <w:rPr>
                  <w:rFonts w:ascii="Arial" w:hAnsi="Arial" w:cs="Arial"/>
                  <w:color w:val="3B3838" w:themeColor="background2" w:themeShade="40"/>
                  <w:sz w:val="10"/>
                  <w:szCs w:val="10"/>
                  <w:lang w:val="it-IT" w:eastAsia="en-US"/>
                </w:rPr>
                <w:t>J2021004108136</w:t>
              </w:r>
            </w:p>
            <w:p w14:paraId="63B7E241" w14:textId="77777777"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206FBEF1" w14:textId="77777777" w:rsidR="002703A1" w:rsidRPr="000A266D" w:rsidRDefault="002703A1" w:rsidP="002703A1">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79FCE988" w14:textId="77777777"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7697F945" w14:textId="77777777" w:rsidR="002703A1" w:rsidRDefault="002703A1" w:rsidP="002703A1">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3F42B770" w14:textId="77777777" w:rsidR="002703A1" w:rsidRPr="00487AD6" w:rsidRDefault="002703A1" w:rsidP="002703A1">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7D8428C3" w14:textId="77777777" w:rsidR="002703A1" w:rsidRDefault="002703A1" w:rsidP="002703A1">
              <w:pPr>
                <w:tabs>
                  <w:tab w:val="clear" w:pos="632"/>
                  <w:tab w:val="center" w:pos="4680"/>
                  <w:tab w:val="right" w:pos="9360"/>
                </w:tabs>
                <w:spacing w:line="25" w:lineRule="atLeast"/>
                <w:jc w:val="center"/>
                <w:rPr>
                  <w:color w:val="808080" w:themeColor="background1" w:themeShade="80"/>
                  <w:sz w:val="18"/>
                  <w:szCs w:val="18"/>
                </w:rPr>
              </w:pPr>
            </w:p>
            <w:p w14:paraId="521CC251" w14:textId="77777777" w:rsidR="002703A1" w:rsidRDefault="002703A1" w:rsidP="002703A1">
              <w:pPr>
                <w:tabs>
                  <w:tab w:val="clear" w:pos="632"/>
                  <w:tab w:val="center" w:pos="4680"/>
                  <w:tab w:val="right" w:pos="9360"/>
                </w:tabs>
                <w:spacing w:line="25" w:lineRule="atLeast"/>
                <w:jc w:val="center"/>
                <w:rPr>
                  <w:color w:val="808080" w:themeColor="background1" w:themeShade="80"/>
                  <w:sz w:val="18"/>
                  <w:szCs w:val="18"/>
                </w:rPr>
              </w:pPr>
            </w:p>
            <w:p w14:paraId="34577278" w14:textId="77777777" w:rsidR="002703A1" w:rsidRPr="00E80CCF" w:rsidRDefault="002703A1" w:rsidP="002703A1">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sidRPr="00E80CCF">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19CF45A8" w14:textId="77777777" w:rsidR="002703A1" w:rsidRPr="00487AD6" w:rsidRDefault="002703A1" w:rsidP="002703A1">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5B07A2F3" wp14:editId="4F033199">
                    <wp:extent cx="2390775" cy="314325"/>
                    <wp:effectExtent l="0" t="0" r="9525" b="9525"/>
                    <wp:docPr id="1958883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652F0F53" w14:textId="6109DD26" w:rsidR="005E4985" w:rsidRPr="002703A1" w:rsidRDefault="00EF4243" w:rsidP="002703A1">
        <w:pPr>
          <w:pStyle w:val="Footer"/>
          <w:ind w:left="-450"/>
          <w:jc w:val="left"/>
          <w:rPr>
            <w:rFonts w:ascii="Arial" w:hAnsi="Arial" w:cs="Arial"/>
            <w:sz w:val="16"/>
            <w:szCs w:val="16"/>
          </w:rPr>
        </w:pPr>
        <w:r>
          <w:rPr>
            <w:rFonts w:ascii="Arial" w:hAnsi="Arial" w:cs="Arial"/>
            <w:sz w:val="16"/>
            <w:szCs w:val="16"/>
            <w:lang w:val="en-US"/>
          </w:rPr>
          <w:t xml:space="preserve">            </w:t>
        </w:r>
        <w:r w:rsidR="00B159B7" w:rsidRPr="002703A1">
          <w:rPr>
            <w:rFonts w:ascii="Arial" w:hAnsi="Arial" w:cs="Arial"/>
            <w:sz w:val="16"/>
            <w:szCs w:val="16"/>
            <w:lang w:val="en-US"/>
          </w:rPr>
          <w:t>FORM-NS-174, Rev.0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A6BA5" w14:textId="77777777" w:rsidR="00BB3046" w:rsidRDefault="00BB3046" w:rsidP="00283F8E">
      <w:bookmarkStart w:id="0" w:name="_Hlk125109682"/>
      <w:bookmarkEnd w:id="0"/>
      <w:r>
        <w:separator/>
      </w:r>
    </w:p>
  </w:footnote>
  <w:footnote w:type="continuationSeparator" w:id="0">
    <w:p w14:paraId="10109181" w14:textId="77777777" w:rsidR="00BB3046" w:rsidRDefault="00BB3046" w:rsidP="00283F8E">
      <w:r>
        <w:continuationSeparator/>
      </w:r>
    </w:p>
  </w:footnote>
  <w:footnote w:type="continuationNotice" w:id="1">
    <w:p w14:paraId="3CD38999" w14:textId="77777777" w:rsidR="00BB3046" w:rsidRDefault="00BB30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F6E1" w14:textId="77777777" w:rsidR="005E4985" w:rsidRPr="003575E5" w:rsidRDefault="005E4985" w:rsidP="007A1A49">
    <w:pPr>
      <w:pStyle w:val="Header"/>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5E4985" w14:paraId="3108F7AD" w14:textId="77777777" w:rsidTr="00C353E3">
      <w:tc>
        <w:tcPr>
          <w:tcW w:w="5239" w:type="dxa"/>
        </w:tcPr>
        <w:p w14:paraId="4E9AFAD1" w14:textId="77777777" w:rsidR="005E4985" w:rsidRDefault="005E4985" w:rsidP="007A1A49">
          <w:pPr>
            <w:pStyle w:val="Header"/>
            <w:rPr>
              <w:rFonts w:ascii="Arial" w:hAnsi="Arial" w:cs="Arial"/>
              <w:sz w:val="12"/>
              <w:szCs w:val="12"/>
            </w:rPr>
          </w:pPr>
          <w:r>
            <w:rPr>
              <w:rFonts w:ascii="Arial" w:hAnsi="Arial" w:cs="Arial"/>
              <w:noProof/>
              <w:sz w:val="12"/>
              <w:szCs w:val="12"/>
              <w:lang w:val="en-US" w:eastAsia="en-US"/>
            </w:rPr>
            <w:drawing>
              <wp:inline distT="0" distB="0" distL="0" distR="0" wp14:anchorId="0D75764F" wp14:editId="6E485C8F">
                <wp:extent cx="2308905" cy="559496"/>
                <wp:effectExtent l="0" t="0" r="0" b="0"/>
                <wp:docPr id="1526209076" name="Picture 152620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2A94FF0A" w14:textId="77777777" w:rsidR="005E4985" w:rsidRPr="00C353E3" w:rsidRDefault="005E4985" w:rsidP="00C353E3">
          <w:pPr>
            <w:pStyle w:val="Header"/>
            <w:jc w:val="right"/>
            <w:rPr>
              <w:sz w:val="14"/>
              <w:szCs w:val="14"/>
            </w:rPr>
          </w:pPr>
          <w:r>
            <w:rPr>
              <w:noProof/>
              <w:sz w:val="14"/>
              <w:szCs w:val="14"/>
              <w:lang w:val="en-US" w:eastAsia="en-US"/>
            </w:rPr>
            <w:drawing>
              <wp:inline distT="0" distB="0" distL="0" distR="0" wp14:anchorId="6913CC10" wp14:editId="3788743B">
                <wp:extent cx="2133600" cy="60211"/>
                <wp:effectExtent l="0" t="0" r="0" b="0"/>
                <wp:docPr id="1168170028" name="Picture 116817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401287E8" w14:textId="77777777" w:rsidR="005E4985" w:rsidRPr="003575E5" w:rsidRDefault="005E4985" w:rsidP="007A1A49">
    <w:pPr>
      <w:pStyle w:val="Header"/>
      <w:rPr>
        <w:rFonts w:ascii="Arial" w:hAnsi="Arial" w:cs="Arial"/>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831"/>
    <w:multiLevelType w:val="hybridMultilevel"/>
    <w:tmpl w:val="08F4E9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85D82"/>
    <w:multiLevelType w:val="hybridMultilevel"/>
    <w:tmpl w:val="EDEE5DEC"/>
    <w:lvl w:ilvl="0" w:tplc="5CF6ABE2">
      <w:start w:val="1"/>
      <w:numFmt w:val="decimal"/>
      <w:lvlText w:val="3.%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454A1B"/>
    <w:multiLevelType w:val="hybridMultilevel"/>
    <w:tmpl w:val="74124124"/>
    <w:lvl w:ilvl="0" w:tplc="9730916C">
      <w:start w:val="1"/>
      <w:numFmt w:val="bullet"/>
      <w:lvlText w:val=""/>
      <w:lvlJc w:val="left"/>
      <w:pPr>
        <w:ind w:left="720" w:hanging="360"/>
      </w:pPr>
      <w:rPr>
        <w:rFonts w:ascii="Symbol" w:hAnsi="Symbol" w:hint="default"/>
        <w:color w:val="auto"/>
        <w:sz w:val="22"/>
        <w:szCs w:val="22"/>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59B2A78"/>
    <w:multiLevelType w:val="hybridMultilevel"/>
    <w:tmpl w:val="8C1A3A1C"/>
    <w:lvl w:ilvl="0" w:tplc="D2EA0ED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B22C0"/>
    <w:multiLevelType w:val="hybridMultilevel"/>
    <w:tmpl w:val="A12C88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AB7901"/>
    <w:multiLevelType w:val="hybridMultilevel"/>
    <w:tmpl w:val="92F67F6A"/>
    <w:lvl w:ilvl="0" w:tplc="C87016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E12166"/>
    <w:multiLevelType w:val="hybridMultilevel"/>
    <w:tmpl w:val="CC7C2572"/>
    <w:lvl w:ilvl="0" w:tplc="9730916C">
      <w:start w:val="1"/>
      <w:numFmt w:val="bullet"/>
      <w:lvlText w:val=""/>
      <w:lvlJc w:val="left"/>
      <w:pPr>
        <w:ind w:left="720" w:hanging="360"/>
      </w:pPr>
      <w:rPr>
        <w:rFonts w:ascii="Symbol" w:hAnsi="Symbol" w:hint="default"/>
        <w:color w:val="auto"/>
        <w:sz w:val="22"/>
        <w:szCs w:val="22"/>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1365716"/>
    <w:multiLevelType w:val="hybridMultilevel"/>
    <w:tmpl w:val="4E28BE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1CA7557"/>
    <w:multiLevelType w:val="hybridMultilevel"/>
    <w:tmpl w:val="B6B4B57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3E24FA3"/>
    <w:multiLevelType w:val="hybridMultilevel"/>
    <w:tmpl w:val="C3088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66BA"/>
    <w:multiLevelType w:val="hybridMultilevel"/>
    <w:tmpl w:val="97FC0946"/>
    <w:lvl w:ilvl="0" w:tplc="33DE1DA4">
      <w:start w:val="3"/>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191C03"/>
    <w:multiLevelType w:val="hybridMultilevel"/>
    <w:tmpl w:val="CBD8BC6C"/>
    <w:lvl w:ilvl="0" w:tplc="4C303FC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1F70F7"/>
    <w:multiLevelType w:val="hybridMultilevel"/>
    <w:tmpl w:val="EE221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97622B"/>
    <w:multiLevelType w:val="hybridMultilevel"/>
    <w:tmpl w:val="AD702AB4"/>
    <w:lvl w:ilvl="0" w:tplc="318E8A18">
      <w:start w:val="1"/>
      <w:numFmt w:val="decimal"/>
      <w:lvlText w:val="%1."/>
      <w:lvlJc w:val="righ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2C6ACD"/>
    <w:multiLevelType w:val="hybridMultilevel"/>
    <w:tmpl w:val="377019AE"/>
    <w:lvl w:ilvl="0" w:tplc="AC6655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1A56E3"/>
    <w:multiLevelType w:val="hybridMultilevel"/>
    <w:tmpl w:val="7EAC2680"/>
    <w:lvl w:ilvl="0" w:tplc="1B7259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625A0"/>
    <w:multiLevelType w:val="hybridMultilevel"/>
    <w:tmpl w:val="372623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49746E"/>
    <w:multiLevelType w:val="hybridMultilevel"/>
    <w:tmpl w:val="6902ECF0"/>
    <w:lvl w:ilvl="0" w:tplc="CA4EA44C">
      <w:start w:val="5"/>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65B2C75"/>
    <w:multiLevelType w:val="hybridMultilevel"/>
    <w:tmpl w:val="86A4B9A8"/>
    <w:lvl w:ilvl="0" w:tplc="1C5ECD38">
      <w:start w:val="1"/>
      <w:numFmt w:val="decimal"/>
      <w:lvlText w:val="%1."/>
      <w:lvlJc w:val="left"/>
      <w:pPr>
        <w:ind w:left="360" w:hanging="360"/>
      </w:pPr>
      <w:rPr>
        <w:b/>
        <w:bCs/>
        <w:i w:val="0"/>
        <w:i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D54C20"/>
    <w:multiLevelType w:val="hybridMultilevel"/>
    <w:tmpl w:val="1FD80DD2"/>
    <w:lvl w:ilvl="0" w:tplc="FC68E9C0">
      <w:start w:val="2"/>
      <w:numFmt w:val="decimal"/>
      <w:lvlText w:val="%1."/>
      <w:lvlJc w:val="center"/>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2E28B0"/>
    <w:multiLevelType w:val="hybridMultilevel"/>
    <w:tmpl w:val="39A6207E"/>
    <w:lvl w:ilvl="0" w:tplc="4C303FC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5862DF"/>
    <w:multiLevelType w:val="multilevel"/>
    <w:tmpl w:val="9BD2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756EA2"/>
    <w:multiLevelType w:val="hybridMultilevel"/>
    <w:tmpl w:val="654A2636"/>
    <w:lvl w:ilvl="0" w:tplc="9730916C">
      <w:start w:val="1"/>
      <w:numFmt w:val="bullet"/>
      <w:lvlText w:val=""/>
      <w:lvlJc w:val="left"/>
      <w:pPr>
        <w:ind w:left="720" w:hanging="360"/>
      </w:pPr>
      <w:rPr>
        <w:rFonts w:ascii="Symbol" w:hAnsi="Symbol" w:hint="default"/>
        <w:color w:val="auto"/>
        <w:sz w:val="22"/>
        <w:szCs w:val="22"/>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3405FB9"/>
    <w:multiLevelType w:val="hybridMultilevel"/>
    <w:tmpl w:val="832A8626"/>
    <w:lvl w:ilvl="0" w:tplc="DE24C72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BB4117"/>
    <w:multiLevelType w:val="hybridMultilevel"/>
    <w:tmpl w:val="995871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3E7C4C"/>
    <w:multiLevelType w:val="hybridMultilevel"/>
    <w:tmpl w:val="8EBC5D5A"/>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68B245B7"/>
    <w:multiLevelType w:val="hybridMultilevel"/>
    <w:tmpl w:val="9A04F15E"/>
    <w:lvl w:ilvl="0" w:tplc="3EEEA092">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3E1175"/>
    <w:multiLevelType w:val="hybridMultilevel"/>
    <w:tmpl w:val="77DA6E9A"/>
    <w:lvl w:ilvl="0" w:tplc="0809000F">
      <w:start w:val="1"/>
      <w:numFmt w:val="decimal"/>
      <w:lvlText w:val="%1."/>
      <w:lvlJc w:val="left"/>
      <w:pPr>
        <w:ind w:left="720" w:hanging="360"/>
      </w:pPr>
    </w:lvl>
    <w:lvl w:ilvl="1" w:tplc="752CA02E">
      <w:start w:val="10"/>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2B19C4"/>
    <w:multiLevelType w:val="hybridMultilevel"/>
    <w:tmpl w:val="7786EDF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B2766A"/>
    <w:multiLevelType w:val="hybridMultilevel"/>
    <w:tmpl w:val="1CC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E6692"/>
    <w:multiLevelType w:val="hybridMultilevel"/>
    <w:tmpl w:val="C20E4200"/>
    <w:lvl w:ilvl="0" w:tplc="5394A96A">
      <w:numFmt w:val="bullet"/>
      <w:lvlText w:val="-"/>
      <w:lvlJc w:val="left"/>
      <w:pPr>
        <w:ind w:left="720" w:hanging="360"/>
      </w:pPr>
      <w:rPr>
        <w:rFonts w:ascii="Times New Roman" w:hAnsi="Times New Roman" w:hint="default"/>
      </w:rPr>
    </w:lvl>
    <w:lvl w:ilvl="1" w:tplc="B1D8283C">
      <w:start w:val="1"/>
      <w:numFmt w:val="bullet"/>
      <w:lvlText w:val="o"/>
      <w:lvlJc w:val="left"/>
      <w:pPr>
        <w:ind w:left="1440" w:hanging="360"/>
      </w:pPr>
      <w:rPr>
        <w:rFonts w:ascii="Courier New" w:hAnsi="Courier New" w:hint="default"/>
      </w:rPr>
    </w:lvl>
    <w:lvl w:ilvl="2" w:tplc="D07E130A">
      <w:start w:val="1"/>
      <w:numFmt w:val="bullet"/>
      <w:lvlText w:val=""/>
      <w:lvlJc w:val="left"/>
      <w:pPr>
        <w:ind w:left="2160" w:hanging="360"/>
      </w:pPr>
      <w:rPr>
        <w:rFonts w:ascii="Wingdings" w:hAnsi="Wingdings" w:hint="default"/>
      </w:rPr>
    </w:lvl>
    <w:lvl w:ilvl="3" w:tplc="C1706378">
      <w:start w:val="1"/>
      <w:numFmt w:val="bullet"/>
      <w:lvlText w:val=""/>
      <w:lvlJc w:val="left"/>
      <w:pPr>
        <w:ind w:left="2880" w:hanging="360"/>
      </w:pPr>
      <w:rPr>
        <w:rFonts w:ascii="Symbol" w:hAnsi="Symbol" w:hint="default"/>
      </w:rPr>
    </w:lvl>
    <w:lvl w:ilvl="4" w:tplc="77464B98">
      <w:start w:val="1"/>
      <w:numFmt w:val="bullet"/>
      <w:lvlText w:val="o"/>
      <w:lvlJc w:val="left"/>
      <w:pPr>
        <w:ind w:left="3600" w:hanging="360"/>
      </w:pPr>
      <w:rPr>
        <w:rFonts w:ascii="Courier New" w:hAnsi="Courier New" w:hint="default"/>
      </w:rPr>
    </w:lvl>
    <w:lvl w:ilvl="5" w:tplc="85D83468">
      <w:start w:val="1"/>
      <w:numFmt w:val="bullet"/>
      <w:lvlText w:val=""/>
      <w:lvlJc w:val="left"/>
      <w:pPr>
        <w:ind w:left="4320" w:hanging="360"/>
      </w:pPr>
      <w:rPr>
        <w:rFonts w:ascii="Wingdings" w:hAnsi="Wingdings" w:hint="default"/>
      </w:rPr>
    </w:lvl>
    <w:lvl w:ilvl="6" w:tplc="E93899E8">
      <w:start w:val="1"/>
      <w:numFmt w:val="bullet"/>
      <w:lvlText w:val=""/>
      <w:lvlJc w:val="left"/>
      <w:pPr>
        <w:ind w:left="5040" w:hanging="360"/>
      </w:pPr>
      <w:rPr>
        <w:rFonts w:ascii="Symbol" w:hAnsi="Symbol" w:hint="default"/>
      </w:rPr>
    </w:lvl>
    <w:lvl w:ilvl="7" w:tplc="025254FA">
      <w:start w:val="1"/>
      <w:numFmt w:val="bullet"/>
      <w:lvlText w:val="o"/>
      <w:lvlJc w:val="left"/>
      <w:pPr>
        <w:ind w:left="5760" w:hanging="360"/>
      </w:pPr>
      <w:rPr>
        <w:rFonts w:ascii="Courier New" w:hAnsi="Courier New" w:hint="default"/>
      </w:rPr>
    </w:lvl>
    <w:lvl w:ilvl="8" w:tplc="6396D380">
      <w:start w:val="1"/>
      <w:numFmt w:val="bullet"/>
      <w:lvlText w:val=""/>
      <w:lvlJc w:val="left"/>
      <w:pPr>
        <w:ind w:left="6480" w:hanging="360"/>
      </w:pPr>
      <w:rPr>
        <w:rFonts w:ascii="Wingdings" w:hAnsi="Wingdings" w:hint="default"/>
      </w:rPr>
    </w:lvl>
  </w:abstractNum>
  <w:abstractNum w:abstractNumId="31" w15:restartNumberingAfterBreak="0">
    <w:nsid w:val="76E508C9"/>
    <w:multiLevelType w:val="hybridMultilevel"/>
    <w:tmpl w:val="82FA49C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78DD0C88"/>
    <w:multiLevelType w:val="hybridMultilevel"/>
    <w:tmpl w:val="EE0848DE"/>
    <w:lvl w:ilvl="0" w:tplc="A380D864">
      <w:start w:val="1"/>
      <w:numFmt w:val="decimal"/>
      <w:lvlText w:val="%1."/>
      <w:lvlJc w:val="right"/>
      <w:pPr>
        <w:ind w:left="606" w:hanging="360"/>
      </w:pPr>
      <w:rPr>
        <w:rFonts w:hint="default"/>
      </w:rPr>
    </w:lvl>
    <w:lvl w:ilvl="1" w:tplc="04090019" w:tentative="1">
      <w:start w:val="1"/>
      <w:numFmt w:val="lowerLetter"/>
      <w:lvlText w:val="%2."/>
      <w:lvlJc w:val="left"/>
      <w:pPr>
        <w:ind w:left="1326" w:hanging="360"/>
      </w:pPr>
    </w:lvl>
    <w:lvl w:ilvl="2" w:tplc="0409001B" w:tentative="1">
      <w:start w:val="1"/>
      <w:numFmt w:val="lowerRoman"/>
      <w:lvlText w:val="%3."/>
      <w:lvlJc w:val="right"/>
      <w:pPr>
        <w:ind w:left="2046" w:hanging="180"/>
      </w:pPr>
    </w:lvl>
    <w:lvl w:ilvl="3" w:tplc="0409000F" w:tentative="1">
      <w:start w:val="1"/>
      <w:numFmt w:val="decimal"/>
      <w:lvlText w:val="%4."/>
      <w:lvlJc w:val="left"/>
      <w:pPr>
        <w:ind w:left="2766" w:hanging="360"/>
      </w:pPr>
    </w:lvl>
    <w:lvl w:ilvl="4" w:tplc="04090019" w:tentative="1">
      <w:start w:val="1"/>
      <w:numFmt w:val="lowerLetter"/>
      <w:lvlText w:val="%5."/>
      <w:lvlJc w:val="left"/>
      <w:pPr>
        <w:ind w:left="3486" w:hanging="360"/>
      </w:pPr>
    </w:lvl>
    <w:lvl w:ilvl="5" w:tplc="0409001B" w:tentative="1">
      <w:start w:val="1"/>
      <w:numFmt w:val="lowerRoman"/>
      <w:lvlText w:val="%6."/>
      <w:lvlJc w:val="right"/>
      <w:pPr>
        <w:ind w:left="4206" w:hanging="180"/>
      </w:pPr>
    </w:lvl>
    <w:lvl w:ilvl="6" w:tplc="0409000F" w:tentative="1">
      <w:start w:val="1"/>
      <w:numFmt w:val="decimal"/>
      <w:lvlText w:val="%7."/>
      <w:lvlJc w:val="left"/>
      <w:pPr>
        <w:ind w:left="4926" w:hanging="360"/>
      </w:pPr>
    </w:lvl>
    <w:lvl w:ilvl="7" w:tplc="04090019" w:tentative="1">
      <w:start w:val="1"/>
      <w:numFmt w:val="lowerLetter"/>
      <w:lvlText w:val="%8."/>
      <w:lvlJc w:val="left"/>
      <w:pPr>
        <w:ind w:left="5646" w:hanging="360"/>
      </w:pPr>
    </w:lvl>
    <w:lvl w:ilvl="8" w:tplc="0409001B" w:tentative="1">
      <w:start w:val="1"/>
      <w:numFmt w:val="lowerRoman"/>
      <w:lvlText w:val="%9."/>
      <w:lvlJc w:val="right"/>
      <w:pPr>
        <w:ind w:left="6366" w:hanging="180"/>
      </w:pPr>
    </w:lvl>
  </w:abstractNum>
  <w:abstractNum w:abstractNumId="33" w15:restartNumberingAfterBreak="0">
    <w:nsid w:val="7C3C59B4"/>
    <w:multiLevelType w:val="hybridMultilevel"/>
    <w:tmpl w:val="F55EC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756338">
    <w:abstractNumId w:val="7"/>
  </w:num>
  <w:num w:numId="2" w16cid:durableId="1829855650">
    <w:abstractNumId w:val="27"/>
  </w:num>
  <w:num w:numId="3" w16cid:durableId="1972831284">
    <w:abstractNumId w:val="8"/>
  </w:num>
  <w:num w:numId="4" w16cid:durableId="1507135581">
    <w:abstractNumId w:val="2"/>
  </w:num>
  <w:num w:numId="5" w16cid:durableId="1353916171">
    <w:abstractNumId w:val="28"/>
  </w:num>
  <w:num w:numId="6" w16cid:durableId="1955669272">
    <w:abstractNumId w:val="1"/>
  </w:num>
  <w:num w:numId="7" w16cid:durableId="1552418046">
    <w:abstractNumId w:val="13"/>
  </w:num>
  <w:num w:numId="8" w16cid:durableId="1417289527">
    <w:abstractNumId w:val="3"/>
  </w:num>
  <w:num w:numId="9" w16cid:durableId="1735470512">
    <w:abstractNumId w:val="17"/>
  </w:num>
  <w:num w:numId="10" w16cid:durableId="1106390441">
    <w:abstractNumId w:val="5"/>
  </w:num>
  <w:num w:numId="11" w16cid:durableId="163937588">
    <w:abstractNumId w:val="31"/>
  </w:num>
  <w:num w:numId="12" w16cid:durableId="431585395">
    <w:abstractNumId w:val="6"/>
  </w:num>
  <w:num w:numId="13" w16cid:durableId="1649557710">
    <w:abstractNumId w:val="22"/>
  </w:num>
  <w:num w:numId="14" w16cid:durableId="1420716643">
    <w:abstractNumId w:val="8"/>
  </w:num>
  <w:num w:numId="15" w16cid:durableId="1893150313">
    <w:abstractNumId w:val="12"/>
  </w:num>
  <w:num w:numId="16" w16cid:durableId="1818378443">
    <w:abstractNumId w:val="0"/>
  </w:num>
  <w:num w:numId="17" w16cid:durableId="1229070212">
    <w:abstractNumId w:val="16"/>
  </w:num>
  <w:num w:numId="18" w16cid:durableId="1157112684">
    <w:abstractNumId w:val="11"/>
  </w:num>
  <w:num w:numId="19" w16cid:durableId="122432109">
    <w:abstractNumId w:val="20"/>
  </w:num>
  <w:num w:numId="20" w16cid:durableId="1830093747">
    <w:abstractNumId w:val="9"/>
  </w:num>
  <w:num w:numId="21" w16cid:durableId="194317481">
    <w:abstractNumId w:val="18"/>
  </w:num>
  <w:num w:numId="22" w16cid:durableId="1936552179">
    <w:abstractNumId w:val="19"/>
  </w:num>
  <w:num w:numId="23" w16cid:durableId="948856265">
    <w:abstractNumId w:val="10"/>
  </w:num>
  <w:num w:numId="24" w16cid:durableId="17533575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0035754">
    <w:abstractNumId w:val="4"/>
  </w:num>
  <w:num w:numId="26" w16cid:durableId="630937108">
    <w:abstractNumId w:val="33"/>
  </w:num>
  <w:num w:numId="27" w16cid:durableId="1998603988">
    <w:abstractNumId w:val="24"/>
  </w:num>
  <w:num w:numId="28" w16cid:durableId="1056004332">
    <w:abstractNumId w:val="26"/>
  </w:num>
  <w:num w:numId="29" w16cid:durableId="1183394577">
    <w:abstractNumId w:val="14"/>
  </w:num>
  <w:num w:numId="30" w16cid:durableId="601382337">
    <w:abstractNumId w:val="15"/>
  </w:num>
  <w:num w:numId="31" w16cid:durableId="1289316825">
    <w:abstractNumId w:val="21"/>
  </w:num>
  <w:num w:numId="32" w16cid:durableId="2017927075">
    <w:abstractNumId w:val="29"/>
  </w:num>
  <w:num w:numId="33" w16cid:durableId="534925700">
    <w:abstractNumId w:val="23"/>
  </w:num>
  <w:num w:numId="34" w16cid:durableId="2144956589">
    <w:abstractNumId w:val="25"/>
  </w:num>
  <w:num w:numId="35" w16cid:durableId="2032874438">
    <w:abstractNumId w:val="30"/>
  </w:num>
  <w:num w:numId="36" w16cid:durableId="195389823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98B"/>
    <w:rsid w:val="00000335"/>
    <w:rsid w:val="00002AA7"/>
    <w:rsid w:val="00003FC6"/>
    <w:rsid w:val="0000423B"/>
    <w:rsid w:val="00004E08"/>
    <w:rsid w:val="00004EFB"/>
    <w:rsid w:val="0000526B"/>
    <w:rsid w:val="000060C0"/>
    <w:rsid w:val="00006B15"/>
    <w:rsid w:val="00006B59"/>
    <w:rsid w:val="00007C19"/>
    <w:rsid w:val="000111AA"/>
    <w:rsid w:val="00011ED9"/>
    <w:rsid w:val="00011EEA"/>
    <w:rsid w:val="000120FF"/>
    <w:rsid w:val="000122E8"/>
    <w:rsid w:val="00012401"/>
    <w:rsid w:val="00012527"/>
    <w:rsid w:val="000126FF"/>
    <w:rsid w:val="00013758"/>
    <w:rsid w:val="00015291"/>
    <w:rsid w:val="000154ED"/>
    <w:rsid w:val="00017208"/>
    <w:rsid w:val="00020724"/>
    <w:rsid w:val="00020CA1"/>
    <w:rsid w:val="000217A5"/>
    <w:rsid w:val="00021EE6"/>
    <w:rsid w:val="00021F6C"/>
    <w:rsid w:val="000223A8"/>
    <w:rsid w:val="0002247F"/>
    <w:rsid w:val="000226D0"/>
    <w:rsid w:val="00022879"/>
    <w:rsid w:val="00022B00"/>
    <w:rsid w:val="00023FCD"/>
    <w:rsid w:val="000250E7"/>
    <w:rsid w:val="0002514C"/>
    <w:rsid w:val="000262CB"/>
    <w:rsid w:val="0002718C"/>
    <w:rsid w:val="00027B05"/>
    <w:rsid w:val="00030621"/>
    <w:rsid w:val="00032331"/>
    <w:rsid w:val="00032627"/>
    <w:rsid w:val="00034A1C"/>
    <w:rsid w:val="00035811"/>
    <w:rsid w:val="00035A1F"/>
    <w:rsid w:val="000416C7"/>
    <w:rsid w:val="00041896"/>
    <w:rsid w:val="000435DE"/>
    <w:rsid w:val="0004472C"/>
    <w:rsid w:val="00047AFC"/>
    <w:rsid w:val="00051291"/>
    <w:rsid w:val="00051863"/>
    <w:rsid w:val="000524D0"/>
    <w:rsid w:val="000526F3"/>
    <w:rsid w:val="0005270F"/>
    <w:rsid w:val="00052BA7"/>
    <w:rsid w:val="00053DD0"/>
    <w:rsid w:val="000548AE"/>
    <w:rsid w:val="00054ECA"/>
    <w:rsid w:val="000552FF"/>
    <w:rsid w:val="0005587A"/>
    <w:rsid w:val="00055FCB"/>
    <w:rsid w:val="000560E9"/>
    <w:rsid w:val="00056576"/>
    <w:rsid w:val="00060BBF"/>
    <w:rsid w:val="00062ADA"/>
    <w:rsid w:val="00063C2F"/>
    <w:rsid w:val="000657F2"/>
    <w:rsid w:val="000702BC"/>
    <w:rsid w:val="00072488"/>
    <w:rsid w:val="00073794"/>
    <w:rsid w:val="000749F7"/>
    <w:rsid w:val="00074A56"/>
    <w:rsid w:val="000754F0"/>
    <w:rsid w:val="00075A93"/>
    <w:rsid w:val="00075C17"/>
    <w:rsid w:val="00075E4A"/>
    <w:rsid w:val="000760B3"/>
    <w:rsid w:val="00077662"/>
    <w:rsid w:val="00082407"/>
    <w:rsid w:val="00082C42"/>
    <w:rsid w:val="00082CD4"/>
    <w:rsid w:val="00083196"/>
    <w:rsid w:val="00084855"/>
    <w:rsid w:val="00085EA5"/>
    <w:rsid w:val="000918F8"/>
    <w:rsid w:val="00091923"/>
    <w:rsid w:val="00092925"/>
    <w:rsid w:val="000937AF"/>
    <w:rsid w:val="00095904"/>
    <w:rsid w:val="00095D57"/>
    <w:rsid w:val="00096B0F"/>
    <w:rsid w:val="00097C26"/>
    <w:rsid w:val="000A01CC"/>
    <w:rsid w:val="000A0767"/>
    <w:rsid w:val="000A19B4"/>
    <w:rsid w:val="000A266D"/>
    <w:rsid w:val="000A2B80"/>
    <w:rsid w:val="000A3484"/>
    <w:rsid w:val="000A35D8"/>
    <w:rsid w:val="000A4C6A"/>
    <w:rsid w:val="000A5CB6"/>
    <w:rsid w:val="000A6AF2"/>
    <w:rsid w:val="000B11E6"/>
    <w:rsid w:val="000B1CEC"/>
    <w:rsid w:val="000B245A"/>
    <w:rsid w:val="000B26C0"/>
    <w:rsid w:val="000B3A75"/>
    <w:rsid w:val="000B3AFA"/>
    <w:rsid w:val="000B472F"/>
    <w:rsid w:val="000B4D9E"/>
    <w:rsid w:val="000B67FC"/>
    <w:rsid w:val="000B6B6A"/>
    <w:rsid w:val="000C0DF2"/>
    <w:rsid w:val="000C1B4A"/>
    <w:rsid w:val="000C255A"/>
    <w:rsid w:val="000C3444"/>
    <w:rsid w:val="000C3F2C"/>
    <w:rsid w:val="000C4568"/>
    <w:rsid w:val="000C4ABE"/>
    <w:rsid w:val="000C4C1B"/>
    <w:rsid w:val="000C5D15"/>
    <w:rsid w:val="000C7F42"/>
    <w:rsid w:val="000D06E1"/>
    <w:rsid w:val="000D07E6"/>
    <w:rsid w:val="000D2465"/>
    <w:rsid w:val="000D256A"/>
    <w:rsid w:val="000D28FF"/>
    <w:rsid w:val="000D4536"/>
    <w:rsid w:val="000E0374"/>
    <w:rsid w:val="000E08C6"/>
    <w:rsid w:val="000E1BB0"/>
    <w:rsid w:val="000E27AB"/>
    <w:rsid w:val="000E29DB"/>
    <w:rsid w:val="000E36E3"/>
    <w:rsid w:val="000E51AF"/>
    <w:rsid w:val="000E6C10"/>
    <w:rsid w:val="000E6E37"/>
    <w:rsid w:val="000E70A0"/>
    <w:rsid w:val="000F13DD"/>
    <w:rsid w:val="000F1DB1"/>
    <w:rsid w:val="000F2CF6"/>
    <w:rsid w:val="000F321C"/>
    <w:rsid w:val="000F3533"/>
    <w:rsid w:val="00102496"/>
    <w:rsid w:val="001054F5"/>
    <w:rsid w:val="00105AB8"/>
    <w:rsid w:val="00105F02"/>
    <w:rsid w:val="00105F92"/>
    <w:rsid w:val="001070CE"/>
    <w:rsid w:val="001113DA"/>
    <w:rsid w:val="00111CFB"/>
    <w:rsid w:val="00113E42"/>
    <w:rsid w:val="00114199"/>
    <w:rsid w:val="001147FA"/>
    <w:rsid w:val="00115339"/>
    <w:rsid w:val="00115B26"/>
    <w:rsid w:val="00115E93"/>
    <w:rsid w:val="0011679D"/>
    <w:rsid w:val="00121E8A"/>
    <w:rsid w:val="00125685"/>
    <w:rsid w:val="001270C9"/>
    <w:rsid w:val="00127DC7"/>
    <w:rsid w:val="00130358"/>
    <w:rsid w:val="00132519"/>
    <w:rsid w:val="00132FA2"/>
    <w:rsid w:val="00133192"/>
    <w:rsid w:val="001360B3"/>
    <w:rsid w:val="00137E53"/>
    <w:rsid w:val="001401C9"/>
    <w:rsid w:val="00141D35"/>
    <w:rsid w:val="00142D68"/>
    <w:rsid w:val="00145264"/>
    <w:rsid w:val="0014557C"/>
    <w:rsid w:val="001470C2"/>
    <w:rsid w:val="00147DAF"/>
    <w:rsid w:val="00150183"/>
    <w:rsid w:val="00150345"/>
    <w:rsid w:val="00150EC8"/>
    <w:rsid w:val="00151501"/>
    <w:rsid w:val="001519D0"/>
    <w:rsid w:val="00151E2B"/>
    <w:rsid w:val="00152123"/>
    <w:rsid w:val="001528E7"/>
    <w:rsid w:val="00153398"/>
    <w:rsid w:val="00153D37"/>
    <w:rsid w:val="001543D0"/>
    <w:rsid w:val="00154492"/>
    <w:rsid w:val="00154A8E"/>
    <w:rsid w:val="00155658"/>
    <w:rsid w:val="00155A93"/>
    <w:rsid w:val="001563DB"/>
    <w:rsid w:val="00157615"/>
    <w:rsid w:val="001608FB"/>
    <w:rsid w:val="001618E7"/>
    <w:rsid w:val="0016262B"/>
    <w:rsid w:val="0016325D"/>
    <w:rsid w:val="0016365F"/>
    <w:rsid w:val="00163AEF"/>
    <w:rsid w:val="00163CDE"/>
    <w:rsid w:val="00163DB7"/>
    <w:rsid w:val="001647C4"/>
    <w:rsid w:val="00164B3C"/>
    <w:rsid w:val="001661A1"/>
    <w:rsid w:val="00166351"/>
    <w:rsid w:val="00166D31"/>
    <w:rsid w:val="00167493"/>
    <w:rsid w:val="0016795C"/>
    <w:rsid w:val="0017049A"/>
    <w:rsid w:val="00171A98"/>
    <w:rsid w:val="00172396"/>
    <w:rsid w:val="0017361B"/>
    <w:rsid w:val="00174987"/>
    <w:rsid w:val="00174A63"/>
    <w:rsid w:val="0017528F"/>
    <w:rsid w:val="0017558C"/>
    <w:rsid w:val="00175BD4"/>
    <w:rsid w:val="00176863"/>
    <w:rsid w:val="00176DBE"/>
    <w:rsid w:val="00177A10"/>
    <w:rsid w:val="001816E3"/>
    <w:rsid w:val="00181DE3"/>
    <w:rsid w:val="0018404E"/>
    <w:rsid w:val="00184735"/>
    <w:rsid w:val="00186794"/>
    <w:rsid w:val="001874FA"/>
    <w:rsid w:val="00193B45"/>
    <w:rsid w:val="001944C9"/>
    <w:rsid w:val="0019499D"/>
    <w:rsid w:val="00194DA5"/>
    <w:rsid w:val="001953D6"/>
    <w:rsid w:val="00197A88"/>
    <w:rsid w:val="00197F40"/>
    <w:rsid w:val="001A059D"/>
    <w:rsid w:val="001A081A"/>
    <w:rsid w:val="001A0E5D"/>
    <w:rsid w:val="001A177E"/>
    <w:rsid w:val="001A2703"/>
    <w:rsid w:val="001A3ACD"/>
    <w:rsid w:val="001A3DE1"/>
    <w:rsid w:val="001A5CFB"/>
    <w:rsid w:val="001A60B4"/>
    <w:rsid w:val="001A6656"/>
    <w:rsid w:val="001B2686"/>
    <w:rsid w:val="001B29AF"/>
    <w:rsid w:val="001B3F18"/>
    <w:rsid w:val="001B4479"/>
    <w:rsid w:val="001B6FFF"/>
    <w:rsid w:val="001B7611"/>
    <w:rsid w:val="001B7EA3"/>
    <w:rsid w:val="001C2250"/>
    <w:rsid w:val="001C2418"/>
    <w:rsid w:val="001C24FD"/>
    <w:rsid w:val="001C34B9"/>
    <w:rsid w:val="001C38D2"/>
    <w:rsid w:val="001C77C4"/>
    <w:rsid w:val="001D0504"/>
    <w:rsid w:val="001D1400"/>
    <w:rsid w:val="001D328D"/>
    <w:rsid w:val="001D32F1"/>
    <w:rsid w:val="001D3F58"/>
    <w:rsid w:val="001D400F"/>
    <w:rsid w:val="001E0046"/>
    <w:rsid w:val="001E168E"/>
    <w:rsid w:val="001E1D39"/>
    <w:rsid w:val="001E1EA7"/>
    <w:rsid w:val="001E2A1C"/>
    <w:rsid w:val="001E35D1"/>
    <w:rsid w:val="001E4141"/>
    <w:rsid w:val="001E515E"/>
    <w:rsid w:val="001E51C5"/>
    <w:rsid w:val="001E5858"/>
    <w:rsid w:val="001E5C68"/>
    <w:rsid w:val="001E5D70"/>
    <w:rsid w:val="001E5E06"/>
    <w:rsid w:val="001F2259"/>
    <w:rsid w:val="001F30ED"/>
    <w:rsid w:val="001F36EE"/>
    <w:rsid w:val="001F37DF"/>
    <w:rsid w:val="001F4028"/>
    <w:rsid w:val="001F4B36"/>
    <w:rsid w:val="001F57BD"/>
    <w:rsid w:val="001F5855"/>
    <w:rsid w:val="001F5BCF"/>
    <w:rsid w:val="001F698C"/>
    <w:rsid w:val="0020010A"/>
    <w:rsid w:val="00200BA8"/>
    <w:rsid w:val="00203791"/>
    <w:rsid w:val="0020394D"/>
    <w:rsid w:val="00204AA5"/>
    <w:rsid w:val="00204AC7"/>
    <w:rsid w:val="00204E0D"/>
    <w:rsid w:val="002054B1"/>
    <w:rsid w:val="00205B04"/>
    <w:rsid w:val="00206BE1"/>
    <w:rsid w:val="00206D12"/>
    <w:rsid w:val="00207075"/>
    <w:rsid w:val="0021282A"/>
    <w:rsid w:val="00213DA0"/>
    <w:rsid w:val="00214B4E"/>
    <w:rsid w:val="00215047"/>
    <w:rsid w:val="002171F7"/>
    <w:rsid w:val="00217433"/>
    <w:rsid w:val="00217BFD"/>
    <w:rsid w:val="002200A4"/>
    <w:rsid w:val="00220C59"/>
    <w:rsid w:val="00222138"/>
    <w:rsid w:val="00222353"/>
    <w:rsid w:val="00222568"/>
    <w:rsid w:val="002232BE"/>
    <w:rsid w:val="00223514"/>
    <w:rsid w:val="0022430A"/>
    <w:rsid w:val="002259BC"/>
    <w:rsid w:val="002278E4"/>
    <w:rsid w:val="00227D3A"/>
    <w:rsid w:val="00227F83"/>
    <w:rsid w:val="002300BE"/>
    <w:rsid w:val="00230122"/>
    <w:rsid w:val="00230E7D"/>
    <w:rsid w:val="00232810"/>
    <w:rsid w:val="00232828"/>
    <w:rsid w:val="00233B2D"/>
    <w:rsid w:val="00233BC4"/>
    <w:rsid w:val="0023460F"/>
    <w:rsid w:val="00234950"/>
    <w:rsid w:val="002355D5"/>
    <w:rsid w:val="00235B0B"/>
    <w:rsid w:val="00235F8C"/>
    <w:rsid w:val="0023676E"/>
    <w:rsid w:val="00236E9D"/>
    <w:rsid w:val="002412E5"/>
    <w:rsid w:val="00241338"/>
    <w:rsid w:val="002420F0"/>
    <w:rsid w:val="00242471"/>
    <w:rsid w:val="00244056"/>
    <w:rsid w:val="002443D2"/>
    <w:rsid w:val="00245790"/>
    <w:rsid w:val="00245BC0"/>
    <w:rsid w:val="00245C97"/>
    <w:rsid w:val="0024798A"/>
    <w:rsid w:val="00250576"/>
    <w:rsid w:val="002507F7"/>
    <w:rsid w:val="00250D70"/>
    <w:rsid w:val="002526F6"/>
    <w:rsid w:val="0025321F"/>
    <w:rsid w:val="0025445E"/>
    <w:rsid w:val="002544A0"/>
    <w:rsid w:val="0025594F"/>
    <w:rsid w:val="00256169"/>
    <w:rsid w:val="00260D4B"/>
    <w:rsid w:val="00262B50"/>
    <w:rsid w:val="002645DE"/>
    <w:rsid w:val="002650E1"/>
    <w:rsid w:val="00265E09"/>
    <w:rsid w:val="0026626B"/>
    <w:rsid w:val="002669DE"/>
    <w:rsid w:val="00267815"/>
    <w:rsid w:val="002703A1"/>
    <w:rsid w:val="00270A55"/>
    <w:rsid w:val="00271BD6"/>
    <w:rsid w:val="00272012"/>
    <w:rsid w:val="0027213D"/>
    <w:rsid w:val="00273205"/>
    <w:rsid w:val="00274F07"/>
    <w:rsid w:val="002759FB"/>
    <w:rsid w:val="00276175"/>
    <w:rsid w:val="0027638C"/>
    <w:rsid w:val="002807C7"/>
    <w:rsid w:val="00281642"/>
    <w:rsid w:val="00283064"/>
    <w:rsid w:val="00283295"/>
    <w:rsid w:val="0028397C"/>
    <w:rsid w:val="00283F8E"/>
    <w:rsid w:val="00284B56"/>
    <w:rsid w:val="00285D5A"/>
    <w:rsid w:val="00285FFD"/>
    <w:rsid w:val="00287A84"/>
    <w:rsid w:val="00290A3A"/>
    <w:rsid w:val="00291CC4"/>
    <w:rsid w:val="00295388"/>
    <w:rsid w:val="0029571F"/>
    <w:rsid w:val="002957DC"/>
    <w:rsid w:val="002957E1"/>
    <w:rsid w:val="00296917"/>
    <w:rsid w:val="00296F9A"/>
    <w:rsid w:val="00297E61"/>
    <w:rsid w:val="00297E79"/>
    <w:rsid w:val="002A0060"/>
    <w:rsid w:val="002A0BED"/>
    <w:rsid w:val="002A0D43"/>
    <w:rsid w:val="002A4730"/>
    <w:rsid w:val="002A5682"/>
    <w:rsid w:val="002A5F4A"/>
    <w:rsid w:val="002B15EF"/>
    <w:rsid w:val="002B16FF"/>
    <w:rsid w:val="002B1DDC"/>
    <w:rsid w:val="002B3B0B"/>
    <w:rsid w:val="002B3BF1"/>
    <w:rsid w:val="002B4E6A"/>
    <w:rsid w:val="002B54EB"/>
    <w:rsid w:val="002B71AD"/>
    <w:rsid w:val="002C0EA7"/>
    <w:rsid w:val="002C3CEF"/>
    <w:rsid w:val="002C4632"/>
    <w:rsid w:val="002C487C"/>
    <w:rsid w:val="002C4CE8"/>
    <w:rsid w:val="002C677F"/>
    <w:rsid w:val="002C7C0C"/>
    <w:rsid w:val="002D0584"/>
    <w:rsid w:val="002D08AD"/>
    <w:rsid w:val="002D0BDC"/>
    <w:rsid w:val="002D1EED"/>
    <w:rsid w:val="002D2152"/>
    <w:rsid w:val="002D265E"/>
    <w:rsid w:val="002D2822"/>
    <w:rsid w:val="002D3F5E"/>
    <w:rsid w:val="002D48DB"/>
    <w:rsid w:val="002D7C17"/>
    <w:rsid w:val="002E1B09"/>
    <w:rsid w:val="002E30EF"/>
    <w:rsid w:val="002E3A54"/>
    <w:rsid w:val="002E42A8"/>
    <w:rsid w:val="002E50D8"/>
    <w:rsid w:val="002E515E"/>
    <w:rsid w:val="002E5922"/>
    <w:rsid w:val="002E648F"/>
    <w:rsid w:val="002E6B0F"/>
    <w:rsid w:val="002E6F7A"/>
    <w:rsid w:val="002E705E"/>
    <w:rsid w:val="002F2BFC"/>
    <w:rsid w:val="002F305A"/>
    <w:rsid w:val="002F307C"/>
    <w:rsid w:val="002F4AAC"/>
    <w:rsid w:val="002F541B"/>
    <w:rsid w:val="002F56D5"/>
    <w:rsid w:val="002F7AF2"/>
    <w:rsid w:val="003009C3"/>
    <w:rsid w:val="003022B4"/>
    <w:rsid w:val="003023AC"/>
    <w:rsid w:val="00302949"/>
    <w:rsid w:val="00302ADA"/>
    <w:rsid w:val="00302B19"/>
    <w:rsid w:val="003030DB"/>
    <w:rsid w:val="00304703"/>
    <w:rsid w:val="00304E07"/>
    <w:rsid w:val="00305118"/>
    <w:rsid w:val="00305F4B"/>
    <w:rsid w:val="00306CB0"/>
    <w:rsid w:val="00307FB3"/>
    <w:rsid w:val="003102A7"/>
    <w:rsid w:val="00310337"/>
    <w:rsid w:val="00310CAE"/>
    <w:rsid w:val="0031149B"/>
    <w:rsid w:val="00312B26"/>
    <w:rsid w:val="00313DC1"/>
    <w:rsid w:val="003153C8"/>
    <w:rsid w:val="003155F0"/>
    <w:rsid w:val="00315723"/>
    <w:rsid w:val="0031592D"/>
    <w:rsid w:val="003159EC"/>
    <w:rsid w:val="00316AD4"/>
    <w:rsid w:val="00316DAC"/>
    <w:rsid w:val="0031741E"/>
    <w:rsid w:val="00320063"/>
    <w:rsid w:val="0032037E"/>
    <w:rsid w:val="003221C5"/>
    <w:rsid w:val="0032255E"/>
    <w:rsid w:val="00322F09"/>
    <w:rsid w:val="00323614"/>
    <w:rsid w:val="00323B4E"/>
    <w:rsid w:val="00323BEB"/>
    <w:rsid w:val="0032652E"/>
    <w:rsid w:val="00326D0F"/>
    <w:rsid w:val="00326F3C"/>
    <w:rsid w:val="00331AF3"/>
    <w:rsid w:val="00332832"/>
    <w:rsid w:val="00332E6F"/>
    <w:rsid w:val="0033388C"/>
    <w:rsid w:val="00333A93"/>
    <w:rsid w:val="00333F0A"/>
    <w:rsid w:val="003340E1"/>
    <w:rsid w:val="003352C1"/>
    <w:rsid w:val="003370F5"/>
    <w:rsid w:val="00337EAA"/>
    <w:rsid w:val="00343FFB"/>
    <w:rsid w:val="00344859"/>
    <w:rsid w:val="003456D3"/>
    <w:rsid w:val="003475DA"/>
    <w:rsid w:val="00350A16"/>
    <w:rsid w:val="00351346"/>
    <w:rsid w:val="00351B31"/>
    <w:rsid w:val="00351BCD"/>
    <w:rsid w:val="00355049"/>
    <w:rsid w:val="00357068"/>
    <w:rsid w:val="0035733C"/>
    <w:rsid w:val="003575E5"/>
    <w:rsid w:val="003604BF"/>
    <w:rsid w:val="00361CAC"/>
    <w:rsid w:val="003633FD"/>
    <w:rsid w:val="00365302"/>
    <w:rsid w:val="00365584"/>
    <w:rsid w:val="003662BF"/>
    <w:rsid w:val="003667E3"/>
    <w:rsid w:val="00367656"/>
    <w:rsid w:val="003679D8"/>
    <w:rsid w:val="00370D12"/>
    <w:rsid w:val="00371583"/>
    <w:rsid w:val="003720E6"/>
    <w:rsid w:val="003729BE"/>
    <w:rsid w:val="00374624"/>
    <w:rsid w:val="0037466A"/>
    <w:rsid w:val="00374879"/>
    <w:rsid w:val="0038056A"/>
    <w:rsid w:val="00380F3F"/>
    <w:rsid w:val="00380FAF"/>
    <w:rsid w:val="00381CDF"/>
    <w:rsid w:val="00382499"/>
    <w:rsid w:val="0038273C"/>
    <w:rsid w:val="00382DDF"/>
    <w:rsid w:val="00382E91"/>
    <w:rsid w:val="00384FEE"/>
    <w:rsid w:val="003855EF"/>
    <w:rsid w:val="00387BF4"/>
    <w:rsid w:val="00391D78"/>
    <w:rsid w:val="00392313"/>
    <w:rsid w:val="00393FC9"/>
    <w:rsid w:val="00395D72"/>
    <w:rsid w:val="00397131"/>
    <w:rsid w:val="003974BC"/>
    <w:rsid w:val="00397DF2"/>
    <w:rsid w:val="003A155F"/>
    <w:rsid w:val="003A1617"/>
    <w:rsid w:val="003A2179"/>
    <w:rsid w:val="003A2891"/>
    <w:rsid w:val="003A2A62"/>
    <w:rsid w:val="003A2D34"/>
    <w:rsid w:val="003A6B42"/>
    <w:rsid w:val="003A6EDD"/>
    <w:rsid w:val="003A7F3D"/>
    <w:rsid w:val="003B1E6C"/>
    <w:rsid w:val="003B25C5"/>
    <w:rsid w:val="003B28AB"/>
    <w:rsid w:val="003B2C16"/>
    <w:rsid w:val="003B2DE2"/>
    <w:rsid w:val="003B461A"/>
    <w:rsid w:val="003B48EB"/>
    <w:rsid w:val="003B64EB"/>
    <w:rsid w:val="003B7609"/>
    <w:rsid w:val="003B7CBD"/>
    <w:rsid w:val="003C0CCF"/>
    <w:rsid w:val="003C1062"/>
    <w:rsid w:val="003C1681"/>
    <w:rsid w:val="003C2322"/>
    <w:rsid w:val="003C2599"/>
    <w:rsid w:val="003C2DEC"/>
    <w:rsid w:val="003C3608"/>
    <w:rsid w:val="003C7895"/>
    <w:rsid w:val="003C7F68"/>
    <w:rsid w:val="003D1430"/>
    <w:rsid w:val="003D2CAD"/>
    <w:rsid w:val="003D3F81"/>
    <w:rsid w:val="003D4035"/>
    <w:rsid w:val="003D602F"/>
    <w:rsid w:val="003D7E2A"/>
    <w:rsid w:val="003E037A"/>
    <w:rsid w:val="003E186D"/>
    <w:rsid w:val="003E1ED8"/>
    <w:rsid w:val="003E396B"/>
    <w:rsid w:val="003E3BCB"/>
    <w:rsid w:val="003E41B8"/>
    <w:rsid w:val="003E42DC"/>
    <w:rsid w:val="003E4A5B"/>
    <w:rsid w:val="003E5244"/>
    <w:rsid w:val="003E61B1"/>
    <w:rsid w:val="003E6287"/>
    <w:rsid w:val="003E6B2C"/>
    <w:rsid w:val="003F068F"/>
    <w:rsid w:val="003F27AC"/>
    <w:rsid w:val="003F2BB2"/>
    <w:rsid w:val="003F31E2"/>
    <w:rsid w:val="003F4248"/>
    <w:rsid w:val="003F712F"/>
    <w:rsid w:val="0040067B"/>
    <w:rsid w:val="00401DA0"/>
    <w:rsid w:val="00403132"/>
    <w:rsid w:val="00405AD0"/>
    <w:rsid w:val="00407149"/>
    <w:rsid w:val="00407B47"/>
    <w:rsid w:val="00410074"/>
    <w:rsid w:val="00410A26"/>
    <w:rsid w:val="00410BD2"/>
    <w:rsid w:val="0041176F"/>
    <w:rsid w:val="00412389"/>
    <w:rsid w:val="004124DE"/>
    <w:rsid w:val="00413394"/>
    <w:rsid w:val="00413479"/>
    <w:rsid w:val="004138E8"/>
    <w:rsid w:val="00415F68"/>
    <w:rsid w:val="004177BD"/>
    <w:rsid w:val="004177F4"/>
    <w:rsid w:val="0042010F"/>
    <w:rsid w:val="0042042A"/>
    <w:rsid w:val="00420E7D"/>
    <w:rsid w:val="004216AA"/>
    <w:rsid w:val="00421A27"/>
    <w:rsid w:val="0042209F"/>
    <w:rsid w:val="004227EE"/>
    <w:rsid w:val="004245AE"/>
    <w:rsid w:val="004245C6"/>
    <w:rsid w:val="00425FE4"/>
    <w:rsid w:val="00426923"/>
    <w:rsid w:val="0043146C"/>
    <w:rsid w:val="004319E6"/>
    <w:rsid w:val="00431B92"/>
    <w:rsid w:val="004324C3"/>
    <w:rsid w:val="0043344F"/>
    <w:rsid w:val="00433C34"/>
    <w:rsid w:val="00435539"/>
    <w:rsid w:val="00435EF8"/>
    <w:rsid w:val="00436E6F"/>
    <w:rsid w:val="00436E95"/>
    <w:rsid w:val="004375E4"/>
    <w:rsid w:val="004401E4"/>
    <w:rsid w:val="00441D04"/>
    <w:rsid w:val="004423C8"/>
    <w:rsid w:val="00443B8B"/>
    <w:rsid w:val="00443DF1"/>
    <w:rsid w:val="00444F47"/>
    <w:rsid w:val="004453BB"/>
    <w:rsid w:val="004454EE"/>
    <w:rsid w:val="00445D9D"/>
    <w:rsid w:val="00446627"/>
    <w:rsid w:val="00446708"/>
    <w:rsid w:val="004474EB"/>
    <w:rsid w:val="00447CC7"/>
    <w:rsid w:val="00450BED"/>
    <w:rsid w:val="00451DF2"/>
    <w:rsid w:val="00451E8D"/>
    <w:rsid w:val="00451F40"/>
    <w:rsid w:val="00452152"/>
    <w:rsid w:val="004529D8"/>
    <w:rsid w:val="0045498E"/>
    <w:rsid w:val="00455758"/>
    <w:rsid w:val="00457AA6"/>
    <w:rsid w:val="0046124E"/>
    <w:rsid w:val="00461BB1"/>
    <w:rsid w:val="00462185"/>
    <w:rsid w:val="00462275"/>
    <w:rsid w:val="00463BB5"/>
    <w:rsid w:val="00464ED2"/>
    <w:rsid w:val="00465023"/>
    <w:rsid w:val="00465832"/>
    <w:rsid w:val="004665FD"/>
    <w:rsid w:val="00466AB6"/>
    <w:rsid w:val="004677D5"/>
    <w:rsid w:val="00467C3D"/>
    <w:rsid w:val="004701BD"/>
    <w:rsid w:val="004701E3"/>
    <w:rsid w:val="004708CD"/>
    <w:rsid w:val="00470A7C"/>
    <w:rsid w:val="00470DE0"/>
    <w:rsid w:val="00471620"/>
    <w:rsid w:val="00472CA8"/>
    <w:rsid w:val="004738BC"/>
    <w:rsid w:val="00473BEB"/>
    <w:rsid w:val="00473F82"/>
    <w:rsid w:val="004751AC"/>
    <w:rsid w:val="0047536A"/>
    <w:rsid w:val="00476932"/>
    <w:rsid w:val="00477434"/>
    <w:rsid w:val="00477599"/>
    <w:rsid w:val="00477C64"/>
    <w:rsid w:val="004801D1"/>
    <w:rsid w:val="00480276"/>
    <w:rsid w:val="00480295"/>
    <w:rsid w:val="00480C45"/>
    <w:rsid w:val="00481D09"/>
    <w:rsid w:val="004822CF"/>
    <w:rsid w:val="00482762"/>
    <w:rsid w:val="00482C76"/>
    <w:rsid w:val="00483399"/>
    <w:rsid w:val="00484445"/>
    <w:rsid w:val="004854BC"/>
    <w:rsid w:val="00486660"/>
    <w:rsid w:val="00490F0F"/>
    <w:rsid w:val="0049191C"/>
    <w:rsid w:val="00492441"/>
    <w:rsid w:val="0049456F"/>
    <w:rsid w:val="004948CF"/>
    <w:rsid w:val="00494E2C"/>
    <w:rsid w:val="00495365"/>
    <w:rsid w:val="0049569B"/>
    <w:rsid w:val="00495C0B"/>
    <w:rsid w:val="004A0177"/>
    <w:rsid w:val="004A1059"/>
    <w:rsid w:val="004A1D22"/>
    <w:rsid w:val="004A2DF9"/>
    <w:rsid w:val="004A5526"/>
    <w:rsid w:val="004A6542"/>
    <w:rsid w:val="004B0967"/>
    <w:rsid w:val="004B0AF1"/>
    <w:rsid w:val="004B105D"/>
    <w:rsid w:val="004B3D88"/>
    <w:rsid w:val="004B4409"/>
    <w:rsid w:val="004B506C"/>
    <w:rsid w:val="004B52E0"/>
    <w:rsid w:val="004B542B"/>
    <w:rsid w:val="004B60A2"/>
    <w:rsid w:val="004B6634"/>
    <w:rsid w:val="004B6708"/>
    <w:rsid w:val="004B7816"/>
    <w:rsid w:val="004B7AAA"/>
    <w:rsid w:val="004C1EAF"/>
    <w:rsid w:val="004C2702"/>
    <w:rsid w:val="004C385F"/>
    <w:rsid w:val="004C663F"/>
    <w:rsid w:val="004C67AC"/>
    <w:rsid w:val="004C6860"/>
    <w:rsid w:val="004C68AE"/>
    <w:rsid w:val="004C72C5"/>
    <w:rsid w:val="004C7749"/>
    <w:rsid w:val="004C7CBE"/>
    <w:rsid w:val="004D085D"/>
    <w:rsid w:val="004D1CED"/>
    <w:rsid w:val="004D2379"/>
    <w:rsid w:val="004D42A4"/>
    <w:rsid w:val="004D46D1"/>
    <w:rsid w:val="004D6550"/>
    <w:rsid w:val="004D78D5"/>
    <w:rsid w:val="004E1EAB"/>
    <w:rsid w:val="004E249A"/>
    <w:rsid w:val="004E4319"/>
    <w:rsid w:val="004E4660"/>
    <w:rsid w:val="004E63CF"/>
    <w:rsid w:val="004E6911"/>
    <w:rsid w:val="004E784E"/>
    <w:rsid w:val="004E7A51"/>
    <w:rsid w:val="004F045E"/>
    <w:rsid w:val="004F05B1"/>
    <w:rsid w:val="004F11F9"/>
    <w:rsid w:val="004F2890"/>
    <w:rsid w:val="004F2EBD"/>
    <w:rsid w:val="004F30F2"/>
    <w:rsid w:val="004F365D"/>
    <w:rsid w:val="004F3892"/>
    <w:rsid w:val="004F38BD"/>
    <w:rsid w:val="004F4514"/>
    <w:rsid w:val="004F49F9"/>
    <w:rsid w:val="004F4CF4"/>
    <w:rsid w:val="004F5109"/>
    <w:rsid w:val="004F56D5"/>
    <w:rsid w:val="004F5B44"/>
    <w:rsid w:val="004F70D1"/>
    <w:rsid w:val="00500AC7"/>
    <w:rsid w:val="0050327A"/>
    <w:rsid w:val="005036FC"/>
    <w:rsid w:val="00503A14"/>
    <w:rsid w:val="00504C9C"/>
    <w:rsid w:val="00504FD1"/>
    <w:rsid w:val="005067F7"/>
    <w:rsid w:val="0050723E"/>
    <w:rsid w:val="0050740B"/>
    <w:rsid w:val="0051079E"/>
    <w:rsid w:val="005116D1"/>
    <w:rsid w:val="00511C01"/>
    <w:rsid w:val="00511F85"/>
    <w:rsid w:val="00512176"/>
    <w:rsid w:val="00512712"/>
    <w:rsid w:val="0051492B"/>
    <w:rsid w:val="005150DD"/>
    <w:rsid w:val="00515CFE"/>
    <w:rsid w:val="005167B8"/>
    <w:rsid w:val="00516838"/>
    <w:rsid w:val="00516EFC"/>
    <w:rsid w:val="00520AEE"/>
    <w:rsid w:val="00520F54"/>
    <w:rsid w:val="00521160"/>
    <w:rsid w:val="00521A3E"/>
    <w:rsid w:val="00521BD2"/>
    <w:rsid w:val="00521F25"/>
    <w:rsid w:val="00522691"/>
    <w:rsid w:val="005232DF"/>
    <w:rsid w:val="0052425F"/>
    <w:rsid w:val="005244BB"/>
    <w:rsid w:val="005245E3"/>
    <w:rsid w:val="00525C92"/>
    <w:rsid w:val="00526084"/>
    <w:rsid w:val="00526271"/>
    <w:rsid w:val="00526442"/>
    <w:rsid w:val="00526D2A"/>
    <w:rsid w:val="00527313"/>
    <w:rsid w:val="00527331"/>
    <w:rsid w:val="00527B0F"/>
    <w:rsid w:val="0053307D"/>
    <w:rsid w:val="00533D42"/>
    <w:rsid w:val="005341B6"/>
    <w:rsid w:val="0053420C"/>
    <w:rsid w:val="00534912"/>
    <w:rsid w:val="00535483"/>
    <w:rsid w:val="005359D8"/>
    <w:rsid w:val="005368B2"/>
    <w:rsid w:val="0054042A"/>
    <w:rsid w:val="0054064D"/>
    <w:rsid w:val="005407F0"/>
    <w:rsid w:val="00540B09"/>
    <w:rsid w:val="0054140B"/>
    <w:rsid w:val="005418D0"/>
    <w:rsid w:val="00542840"/>
    <w:rsid w:val="00544226"/>
    <w:rsid w:val="00545563"/>
    <w:rsid w:val="00546E40"/>
    <w:rsid w:val="005476CD"/>
    <w:rsid w:val="00547F98"/>
    <w:rsid w:val="00550550"/>
    <w:rsid w:val="005508BF"/>
    <w:rsid w:val="00550A7C"/>
    <w:rsid w:val="00551667"/>
    <w:rsid w:val="0055266A"/>
    <w:rsid w:val="00552B4E"/>
    <w:rsid w:val="00553317"/>
    <w:rsid w:val="00554B9D"/>
    <w:rsid w:val="00556C57"/>
    <w:rsid w:val="00557D41"/>
    <w:rsid w:val="00560200"/>
    <w:rsid w:val="00560EE2"/>
    <w:rsid w:val="0056187B"/>
    <w:rsid w:val="0056248E"/>
    <w:rsid w:val="00562716"/>
    <w:rsid w:val="00563841"/>
    <w:rsid w:val="00565B63"/>
    <w:rsid w:val="00566058"/>
    <w:rsid w:val="00566C14"/>
    <w:rsid w:val="005679D4"/>
    <w:rsid w:val="00567D11"/>
    <w:rsid w:val="005703CA"/>
    <w:rsid w:val="00570CA6"/>
    <w:rsid w:val="00571DF6"/>
    <w:rsid w:val="0057235C"/>
    <w:rsid w:val="00572FBD"/>
    <w:rsid w:val="005747FD"/>
    <w:rsid w:val="0057482C"/>
    <w:rsid w:val="00575722"/>
    <w:rsid w:val="005765FC"/>
    <w:rsid w:val="00576AA4"/>
    <w:rsid w:val="00576EDB"/>
    <w:rsid w:val="0057769B"/>
    <w:rsid w:val="00577B91"/>
    <w:rsid w:val="0058046F"/>
    <w:rsid w:val="00580813"/>
    <w:rsid w:val="00581337"/>
    <w:rsid w:val="005813FD"/>
    <w:rsid w:val="005815F5"/>
    <w:rsid w:val="00581FBE"/>
    <w:rsid w:val="0058202D"/>
    <w:rsid w:val="00582664"/>
    <w:rsid w:val="0058274C"/>
    <w:rsid w:val="005830F0"/>
    <w:rsid w:val="00583670"/>
    <w:rsid w:val="00584527"/>
    <w:rsid w:val="00584875"/>
    <w:rsid w:val="00586CF6"/>
    <w:rsid w:val="00587AEE"/>
    <w:rsid w:val="005901BA"/>
    <w:rsid w:val="005901D5"/>
    <w:rsid w:val="005931D6"/>
    <w:rsid w:val="00593472"/>
    <w:rsid w:val="0059375C"/>
    <w:rsid w:val="00595087"/>
    <w:rsid w:val="00595348"/>
    <w:rsid w:val="0059537C"/>
    <w:rsid w:val="00595539"/>
    <w:rsid w:val="005959EE"/>
    <w:rsid w:val="0059691F"/>
    <w:rsid w:val="005972CE"/>
    <w:rsid w:val="00597867"/>
    <w:rsid w:val="005A0A07"/>
    <w:rsid w:val="005A1705"/>
    <w:rsid w:val="005A284E"/>
    <w:rsid w:val="005A2F74"/>
    <w:rsid w:val="005A3197"/>
    <w:rsid w:val="005A3544"/>
    <w:rsid w:val="005A37E0"/>
    <w:rsid w:val="005A42D0"/>
    <w:rsid w:val="005A5D98"/>
    <w:rsid w:val="005B10BA"/>
    <w:rsid w:val="005B1421"/>
    <w:rsid w:val="005B2A2F"/>
    <w:rsid w:val="005B2CCD"/>
    <w:rsid w:val="005B4D01"/>
    <w:rsid w:val="005B5148"/>
    <w:rsid w:val="005B57A6"/>
    <w:rsid w:val="005B57F7"/>
    <w:rsid w:val="005B6197"/>
    <w:rsid w:val="005B6CDE"/>
    <w:rsid w:val="005B6D34"/>
    <w:rsid w:val="005C02C7"/>
    <w:rsid w:val="005C03E1"/>
    <w:rsid w:val="005C0ABE"/>
    <w:rsid w:val="005C1620"/>
    <w:rsid w:val="005C1BF2"/>
    <w:rsid w:val="005C1CE6"/>
    <w:rsid w:val="005C22BE"/>
    <w:rsid w:val="005C2944"/>
    <w:rsid w:val="005C45B5"/>
    <w:rsid w:val="005C490D"/>
    <w:rsid w:val="005C56B7"/>
    <w:rsid w:val="005C5D14"/>
    <w:rsid w:val="005C6486"/>
    <w:rsid w:val="005C7B7C"/>
    <w:rsid w:val="005D037B"/>
    <w:rsid w:val="005D11CD"/>
    <w:rsid w:val="005D21BE"/>
    <w:rsid w:val="005D35C3"/>
    <w:rsid w:val="005D435D"/>
    <w:rsid w:val="005D475C"/>
    <w:rsid w:val="005D56FD"/>
    <w:rsid w:val="005D591E"/>
    <w:rsid w:val="005D6940"/>
    <w:rsid w:val="005D73D5"/>
    <w:rsid w:val="005D7515"/>
    <w:rsid w:val="005E216C"/>
    <w:rsid w:val="005E3190"/>
    <w:rsid w:val="005E464B"/>
    <w:rsid w:val="005E4985"/>
    <w:rsid w:val="005F2966"/>
    <w:rsid w:val="005F4534"/>
    <w:rsid w:val="005F5A01"/>
    <w:rsid w:val="005F5AAD"/>
    <w:rsid w:val="005F5BBA"/>
    <w:rsid w:val="005F5CC2"/>
    <w:rsid w:val="005F66F2"/>
    <w:rsid w:val="00600C9F"/>
    <w:rsid w:val="006010DB"/>
    <w:rsid w:val="00601A7E"/>
    <w:rsid w:val="00603330"/>
    <w:rsid w:val="006033B9"/>
    <w:rsid w:val="006035CD"/>
    <w:rsid w:val="006051D0"/>
    <w:rsid w:val="0060735E"/>
    <w:rsid w:val="00607B7A"/>
    <w:rsid w:val="0061076C"/>
    <w:rsid w:val="00610912"/>
    <w:rsid w:val="0061189C"/>
    <w:rsid w:val="00611F94"/>
    <w:rsid w:val="006139EC"/>
    <w:rsid w:val="00613BB7"/>
    <w:rsid w:val="00614377"/>
    <w:rsid w:val="00616430"/>
    <w:rsid w:val="006165CE"/>
    <w:rsid w:val="00617036"/>
    <w:rsid w:val="0061711C"/>
    <w:rsid w:val="006179B7"/>
    <w:rsid w:val="00617BD4"/>
    <w:rsid w:val="00617C91"/>
    <w:rsid w:val="00620BF1"/>
    <w:rsid w:val="00621415"/>
    <w:rsid w:val="00621517"/>
    <w:rsid w:val="006216D2"/>
    <w:rsid w:val="006218E2"/>
    <w:rsid w:val="0062237E"/>
    <w:rsid w:val="00622E42"/>
    <w:rsid w:val="006235AF"/>
    <w:rsid w:val="0062638D"/>
    <w:rsid w:val="00626E50"/>
    <w:rsid w:val="006312B5"/>
    <w:rsid w:val="00631A2F"/>
    <w:rsid w:val="00633165"/>
    <w:rsid w:val="00633344"/>
    <w:rsid w:val="00633562"/>
    <w:rsid w:val="00636DC7"/>
    <w:rsid w:val="00637606"/>
    <w:rsid w:val="00637AC0"/>
    <w:rsid w:val="00640C17"/>
    <w:rsid w:val="00641404"/>
    <w:rsid w:val="00641B2E"/>
    <w:rsid w:val="00641F0A"/>
    <w:rsid w:val="00642341"/>
    <w:rsid w:val="006423F1"/>
    <w:rsid w:val="00644022"/>
    <w:rsid w:val="0064429F"/>
    <w:rsid w:val="0064436D"/>
    <w:rsid w:val="00644525"/>
    <w:rsid w:val="00644AB1"/>
    <w:rsid w:val="00645641"/>
    <w:rsid w:val="00647F04"/>
    <w:rsid w:val="00652462"/>
    <w:rsid w:val="006553C8"/>
    <w:rsid w:val="00655947"/>
    <w:rsid w:val="00655F11"/>
    <w:rsid w:val="00655FF7"/>
    <w:rsid w:val="00656D5A"/>
    <w:rsid w:val="006604D3"/>
    <w:rsid w:val="00661CDD"/>
    <w:rsid w:val="006626C7"/>
    <w:rsid w:val="0066278B"/>
    <w:rsid w:val="00662DAC"/>
    <w:rsid w:val="0066340B"/>
    <w:rsid w:val="006639FB"/>
    <w:rsid w:val="00663AEB"/>
    <w:rsid w:val="00666330"/>
    <w:rsid w:val="00667E58"/>
    <w:rsid w:val="0067235D"/>
    <w:rsid w:val="00672832"/>
    <w:rsid w:val="00673713"/>
    <w:rsid w:val="00673B20"/>
    <w:rsid w:val="00673C09"/>
    <w:rsid w:val="0067535A"/>
    <w:rsid w:val="0067541C"/>
    <w:rsid w:val="006758AE"/>
    <w:rsid w:val="00675977"/>
    <w:rsid w:val="0067607A"/>
    <w:rsid w:val="006775BA"/>
    <w:rsid w:val="0068053D"/>
    <w:rsid w:val="006810D4"/>
    <w:rsid w:val="006820B8"/>
    <w:rsid w:val="00683553"/>
    <w:rsid w:val="00684DD5"/>
    <w:rsid w:val="00685F9E"/>
    <w:rsid w:val="00686239"/>
    <w:rsid w:val="006871CB"/>
    <w:rsid w:val="006916A5"/>
    <w:rsid w:val="00691AF2"/>
    <w:rsid w:val="00691DC8"/>
    <w:rsid w:val="00692163"/>
    <w:rsid w:val="00692D0D"/>
    <w:rsid w:val="00692F00"/>
    <w:rsid w:val="0069337C"/>
    <w:rsid w:val="006941B2"/>
    <w:rsid w:val="00694EA3"/>
    <w:rsid w:val="006962FB"/>
    <w:rsid w:val="0069670C"/>
    <w:rsid w:val="006969BC"/>
    <w:rsid w:val="00696EE9"/>
    <w:rsid w:val="006A10BA"/>
    <w:rsid w:val="006A22E0"/>
    <w:rsid w:val="006A2477"/>
    <w:rsid w:val="006A266A"/>
    <w:rsid w:val="006A321E"/>
    <w:rsid w:val="006A3F13"/>
    <w:rsid w:val="006A401C"/>
    <w:rsid w:val="006A445D"/>
    <w:rsid w:val="006A4F51"/>
    <w:rsid w:val="006A64B7"/>
    <w:rsid w:val="006A7726"/>
    <w:rsid w:val="006B0A74"/>
    <w:rsid w:val="006B0E87"/>
    <w:rsid w:val="006B15C4"/>
    <w:rsid w:val="006B20AB"/>
    <w:rsid w:val="006B22FD"/>
    <w:rsid w:val="006B3394"/>
    <w:rsid w:val="006B3443"/>
    <w:rsid w:val="006B3845"/>
    <w:rsid w:val="006B43F9"/>
    <w:rsid w:val="006B599D"/>
    <w:rsid w:val="006B59D3"/>
    <w:rsid w:val="006B5B27"/>
    <w:rsid w:val="006B64F1"/>
    <w:rsid w:val="006B6508"/>
    <w:rsid w:val="006C0051"/>
    <w:rsid w:val="006C0183"/>
    <w:rsid w:val="006C172B"/>
    <w:rsid w:val="006C39FB"/>
    <w:rsid w:val="006C4433"/>
    <w:rsid w:val="006C4BFC"/>
    <w:rsid w:val="006C5313"/>
    <w:rsid w:val="006C55BC"/>
    <w:rsid w:val="006C5C3A"/>
    <w:rsid w:val="006C600F"/>
    <w:rsid w:val="006D13B3"/>
    <w:rsid w:val="006D1429"/>
    <w:rsid w:val="006D4AD0"/>
    <w:rsid w:val="006D5AED"/>
    <w:rsid w:val="006D6110"/>
    <w:rsid w:val="006D6CB5"/>
    <w:rsid w:val="006D7056"/>
    <w:rsid w:val="006D7665"/>
    <w:rsid w:val="006D786F"/>
    <w:rsid w:val="006D7D60"/>
    <w:rsid w:val="006E0246"/>
    <w:rsid w:val="006E13E4"/>
    <w:rsid w:val="006E1978"/>
    <w:rsid w:val="006E26CD"/>
    <w:rsid w:val="006E4A83"/>
    <w:rsid w:val="006E4D36"/>
    <w:rsid w:val="006E5B33"/>
    <w:rsid w:val="006E620A"/>
    <w:rsid w:val="006E6AF4"/>
    <w:rsid w:val="006E6F5F"/>
    <w:rsid w:val="006E7941"/>
    <w:rsid w:val="006F0031"/>
    <w:rsid w:val="006F178B"/>
    <w:rsid w:val="006F27DD"/>
    <w:rsid w:val="006F2B42"/>
    <w:rsid w:val="006F3AF7"/>
    <w:rsid w:val="006F4207"/>
    <w:rsid w:val="006F45B2"/>
    <w:rsid w:val="006F565D"/>
    <w:rsid w:val="006F62C7"/>
    <w:rsid w:val="006F6B94"/>
    <w:rsid w:val="006F77F2"/>
    <w:rsid w:val="0070037C"/>
    <w:rsid w:val="00700F1B"/>
    <w:rsid w:val="007011A5"/>
    <w:rsid w:val="00703C42"/>
    <w:rsid w:val="00704015"/>
    <w:rsid w:val="0070405E"/>
    <w:rsid w:val="007040B1"/>
    <w:rsid w:val="007077D0"/>
    <w:rsid w:val="00707A1E"/>
    <w:rsid w:val="0071050C"/>
    <w:rsid w:val="00711B75"/>
    <w:rsid w:val="00711DC9"/>
    <w:rsid w:val="0071202B"/>
    <w:rsid w:val="00712755"/>
    <w:rsid w:val="00713C30"/>
    <w:rsid w:val="00715C10"/>
    <w:rsid w:val="00715C9A"/>
    <w:rsid w:val="00717C0A"/>
    <w:rsid w:val="00720627"/>
    <w:rsid w:val="007210CB"/>
    <w:rsid w:val="00723489"/>
    <w:rsid w:val="0072545A"/>
    <w:rsid w:val="007271D3"/>
    <w:rsid w:val="00727B5D"/>
    <w:rsid w:val="00730CDE"/>
    <w:rsid w:val="00731310"/>
    <w:rsid w:val="00731D47"/>
    <w:rsid w:val="007329BC"/>
    <w:rsid w:val="0073408F"/>
    <w:rsid w:val="007348DB"/>
    <w:rsid w:val="00734E76"/>
    <w:rsid w:val="00736045"/>
    <w:rsid w:val="007377B9"/>
    <w:rsid w:val="00740D15"/>
    <w:rsid w:val="00741929"/>
    <w:rsid w:val="007435FA"/>
    <w:rsid w:val="00744F4C"/>
    <w:rsid w:val="0074647E"/>
    <w:rsid w:val="007477BB"/>
    <w:rsid w:val="00750826"/>
    <w:rsid w:val="00750BA2"/>
    <w:rsid w:val="007514AC"/>
    <w:rsid w:val="007518E0"/>
    <w:rsid w:val="00751A86"/>
    <w:rsid w:val="00752CCB"/>
    <w:rsid w:val="007539B8"/>
    <w:rsid w:val="007546AA"/>
    <w:rsid w:val="0075494E"/>
    <w:rsid w:val="00754D0D"/>
    <w:rsid w:val="007567FF"/>
    <w:rsid w:val="007568CF"/>
    <w:rsid w:val="00756B9B"/>
    <w:rsid w:val="007576B0"/>
    <w:rsid w:val="00757D80"/>
    <w:rsid w:val="00760765"/>
    <w:rsid w:val="00761083"/>
    <w:rsid w:val="00761208"/>
    <w:rsid w:val="007613A0"/>
    <w:rsid w:val="007631D5"/>
    <w:rsid w:val="0076336E"/>
    <w:rsid w:val="00765041"/>
    <w:rsid w:val="00765806"/>
    <w:rsid w:val="007675B9"/>
    <w:rsid w:val="00770C73"/>
    <w:rsid w:val="0077129E"/>
    <w:rsid w:val="007713AC"/>
    <w:rsid w:val="0077165A"/>
    <w:rsid w:val="00774468"/>
    <w:rsid w:val="007744A5"/>
    <w:rsid w:val="007744B5"/>
    <w:rsid w:val="0077478F"/>
    <w:rsid w:val="00774A95"/>
    <w:rsid w:val="007750BE"/>
    <w:rsid w:val="00775149"/>
    <w:rsid w:val="00775B37"/>
    <w:rsid w:val="007761DF"/>
    <w:rsid w:val="007771DB"/>
    <w:rsid w:val="0077744C"/>
    <w:rsid w:val="007777F4"/>
    <w:rsid w:val="0078131C"/>
    <w:rsid w:val="00781433"/>
    <w:rsid w:val="0078195C"/>
    <w:rsid w:val="007819C6"/>
    <w:rsid w:val="00781A2E"/>
    <w:rsid w:val="007828C4"/>
    <w:rsid w:val="00783A89"/>
    <w:rsid w:val="00785141"/>
    <w:rsid w:val="007853CA"/>
    <w:rsid w:val="007863AA"/>
    <w:rsid w:val="00790767"/>
    <w:rsid w:val="00790BD1"/>
    <w:rsid w:val="007916E7"/>
    <w:rsid w:val="00791894"/>
    <w:rsid w:val="0079203E"/>
    <w:rsid w:val="00794F45"/>
    <w:rsid w:val="007951E4"/>
    <w:rsid w:val="0079593D"/>
    <w:rsid w:val="00795B6C"/>
    <w:rsid w:val="00795E6B"/>
    <w:rsid w:val="007978C7"/>
    <w:rsid w:val="00797A65"/>
    <w:rsid w:val="007A0650"/>
    <w:rsid w:val="007A0E0F"/>
    <w:rsid w:val="007A1A49"/>
    <w:rsid w:val="007A2F24"/>
    <w:rsid w:val="007A2FAE"/>
    <w:rsid w:val="007A3971"/>
    <w:rsid w:val="007A6FE1"/>
    <w:rsid w:val="007A7F75"/>
    <w:rsid w:val="007B04B3"/>
    <w:rsid w:val="007B09D7"/>
    <w:rsid w:val="007B114D"/>
    <w:rsid w:val="007B1321"/>
    <w:rsid w:val="007B1856"/>
    <w:rsid w:val="007B2EEA"/>
    <w:rsid w:val="007B31A7"/>
    <w:rsid w:val="007B4C85"/>
    <w:rsid w:val="007B4FD0"/>
    <w:rsid w:val="007B504F"/>
    <w:rsid w:val="007B7A50"/>
    <w:rsid w:val="007C0940"/>
    <w:rsid w:val="007C09F1"/>
    <w:rsid w:val="007C0D89"/>
    <w:rsid w:val="007C151E"/>
    <w:rsid w:val="007C1D26"/>
    <w:rsid w:val="007C1F48"/>
    <w:rsid w:val="007C2613"/>
    <w:rsid w:val="007C2BE1"/>
    <w:rsid w:val="007C309B"/>
    <w:rsid w:val="007C35A1"/>
    <w:rsid w:val="007C4115"/>
    <w:rsid w:val="007C43DA"/>
    <w:rsid w:val="007C4A07"/>
    <w:rsid w:val="007C4E56"/>
    <w:rsid w:val="007C5601"/>
    <w:rsid w:val="007C6088"/>
    <w:rsid w:val="007C6356"/>
    <w:rsid w:val="007C7C4F"/>
    <w:rsid w:val="007D22EA"/>
    <w:rsid w:val="007D379A"/>
    <w:rsid w:val="007D3B52"/>
    <w:rsid w:val="007D427B"/>
    <w:rsid w:val="007D5DEA"/>
    <w:rsid w:val="007D6AC8"/>
    <w:rsid w:val="007E02F3"/>
    <w:rsid w:val="007E1316"/>
    <w:rsid w:val="007E2A4E"/>
    <w:rsid w:val="007E2A67"/>
    <w:rsid w:val="007E2FF4"/>
    <w:rsid w:val="007E3602"/>
    <w:rsid w:val="007E5867"/>
    <w:rsid w:val="007E608C"/>
    <w:rsid w:val="007E62E4"/>
    <w:rsid w:val="007E634A"/>
    <w:rsid w:val="007E7A28"/>
    <w:rsid w:val="007F0702"/>
    <w:rsid w:val="007F08A3"/>
    <w:rsid w:val="007F0C73"/>
    <w:rsid w:val="007F2B7F"/>
    <w:rsid w:val="007F2C35"/>
    <w:rsid w:val="007F2FB5"/>
    <w:rsid w:val="007F38AE"/>
    <w:rsid w:val="007F38D8"/>
    <w:rsid w:val="007F5EEC"/>
    <w:rsid w:val="007F6EA0"/>
    <w:rsid w:val="007F79BB"/>
    <w:rsid w:val="007F7FAA"/>
    <w:rsid w:val="008000B5"/>
    <w:rsid w:val="008007BF"/>
    <w:rsid w:val="00802194"/>
    <w:rsid w:val="0080330A"/>
    <w:rsid w:val="008059C7"/>
    <w:rsid w:val="0080652A"/>
    <w:rsid w:val="00806C8E"/>
    <w:rsid w:val="00813A57"/>
    <w:rsid w:val="00814E78"/>
    <w:rsid w:val="00815C69"/>
    <w:rsid w:val="008177F3"/>
    <w:rsid w:val="0082010E"/>
    <w:rsid w:val="00820411"/>
    <w:rsid w:val="00822569"/>
    <w:rsid w:val="0082475B"/>
    <w:rsid w:val="00825518"/>
    <w:rsid w:val="0082589A"/>
    <w:rsid w:val="00826E68"/>
    <w:rsid w:val="008305D4"/>
    <w:rsid w:val="00830792"/>
    <w:rsid w:val="00830F41"/>
    <w:rsid w:val="0083192D"/>
    <w:rsid w:val="00832CD5"/>
    <w:rsid w:val="0083355C"/>
    <w:rsid w:val="00834729"/>
    <w:rsid w:val="008355D9"/>
    <w:rsid w:val="0083564B"/>
    <w:rsid w:val="008369FF"/>
    <w:rsid w:val="0084083D"/>
    <w:rsid w:val="0084095B"/>
    <w:rsid w:val="00841F19"/>
    <w:rsid w:val="0084210D"/>
    <w:rsid w:val="0084240A"/>
    <w:rsid w:val="00842FFE"/>
    <w:rsid w:val="00844282"/>
    <w:rsid w:val="0084430D"/>
    <w:rsid w:val="00846D89"/>
    <w:rsid w:val="00846F80"/>
    <w:rsid w:val="00847186"/>
    <w:rsid w:val="00847236"/>
    <w:rsid w:val="008505F6"/>
    <w:rsid w:val="008508E5"/>
    <w:rsid w:val="00850F4B"/>
    <w:rsid w:val="00851D80"/>
    <w:rsid w:val="00851ECF"/>
    <w:rsid w:val="00852C99"/>
    <w:rsid w:val="00853301"/>
    <w:rsid w:val="008535FA"/>
    <w:rsid w:val="00854623"/>
    <w:rsid w:val="00854737"/>
    <w:rsid w:val="0085475B"/>
    <w:rsid w:val="008566C7"/>
    <w:rsid w:val="00860338"/>
    <w:rsid w:val="00860B7D"/>
    <w:rsid w:val="008615C3"/>
    <w:rsid w:val="00862712"/>
    <w:rsid w:val="00862F19"/>
    <w:rsid w:val="0086406C"/>
    <w:rsid w:val="008648B9"/>
    <w:rsid w:val="00867440"/>
    <w:rsid w:val="00867A87"/>
    <w:rsid w:val="00872637"/>
    <w:rsid w:val="0087381D"/>
    <w:rsid w:val="0087419C"/>
    <w:rsid w:val="008760AA"/>
    <w:rsid w:val="00876BFD"/>
    <w:rsid w:val="008772FF"/>
    <w:rsid w:val="00877BD2"/>
    <w:rsid w:val="00877CFA"/>
    <w:rsid w:val="008823E6"/>
    <w:rsid w:val="00882B10"/>
    <w:rsid w:val="008831BB"/>
    <w:rsid w:val="0088393B"/>
    <w:rsid w:val="00884FFE"/>
    <w:rsid w:val="00886186"/>
    <w:rsid w:val="0088678A"/>
    <w:rsid w:val="008867A3"/>
    <w:rsid w:val="00886B9E"/>
    <w:rsid w:val="00886DB7"/>
    <w:rsid w:val="00890364"/>
    <w:rsid w:val="00890902"/>
    <w:rsid w:val="00892C44"/>
    <w:rsid w:val="008930F8"/>
    <w:rsid w:val="008931B0"/>
    <w:rsid w:val="00894213"/>
    <w:rsid w:val="00894649"/>
    <w:rsid w:val="008949E4"/>
    <w:rsid w:val="00895413"/>
    <w:rsid w:val="008955D2"/>
    <w:rsid w:val="00895C51"/>
    <w:rsid w:val="00896248"/>
    <w:rsid w:val="00897BFE"/>
    <w:rsid w:val="00897DE8"/>
    <w:rsid w:val="008A0EC4"/>
    <w:rsid w:val="008A24D9"/>
    <w:rsid w:val="008A277F"/>
    <w:rsid w:val="008A3420"/>
    <w:rsid w:val="008A4BB3"/>
    <w:rsid w:val="008A702F"/>
    <w:rsid w:val="008A7067"/>
    <w:rsid w:val="008A7185"/>
    <w:rsid w:val="008B00BE"/>
    <w:rsid w:val="008B17A1"/>
    <w:rsid w:val="008B3443"/>
    <w:rsid w:val="008B3A0F"/>
    <w:rsid w:val="008B3F73"/>
    <w:rsid w:val="008B482B"/>
    <w:rsid w:val="008B5D43"/>
    <w:rsid w:val="008B7A54"/>
    <w:rsid w:val="008B7E3A"/>
    <w:rsid w:val="008C05CC"/>
    <w:rsid w:val="008C1D34"/>
    <w:rsid w:val="008C3BC8"/>
    <w:rsid w:val="008C492D"/>
    <w:rsid w:val="008C64E6"/>
    <w:rsid w:val="008C6FBD"/>
    <w:rsid w:val="008C7124"/>
    <w:rsid w:val="008D0098"/>
    <w:rsid w:val="008D0A5A"/>
    <w:rsid w:val="008D147D"/>
    <w:rsid w:val="008D1688"/>
    <w:rsid w:val="008D248F"/>
    <w:rsid w:val="008D2514"/>
    <w:rsid w:val="008D3E2C"/>
    <w:rsid w:val="008D4010"/>
    <w:rsid w:val="008D47CD"/>
    <w:rsid w:val="008D589E"/>
    <w:rsid w:val="008D5F3A"/>
    <w:rsid w:val="008D6788"/>
    <w:rsid w:val="008D6AB9"/>
    <w:rsid w:val="008D72B8"/>
    <w:rsid w:val="008D7AD0"/>
    <w:rsid w:val="008D7CF1"/>
    <w:rsid w:val="008E0362"/>
    <w:rsid w:val="008E3496"/>
    <w:rsid w:val="008E5FFC"/>
    <w:rsid w:val="008E6FC3"/>
    <w:rsid w:val="008E707E"/>
    <w:rsid w:val="008F0F8D"/>
    <w:rsid w:val="008F20AE"/>
    <w:rsid w:val="008F33C0"/>
    <w:rsid w:val="008F5333"/>
    <w:rsid w:val="008F582A"/>
    <w:rsid w:val="008F6C22"/>
    <w:rsid w:val="008F75AB"/>
    <w:rsid w:val="00900A99"/>
    <w:rsid w:val="00900BB8"/>
    <w:rsid w:val="00904F85"/>
    <w:rsid w:val="009050D5"/>
    <w:rsid w:val="00905704"/>
    <w:rsid w:val="00905DE0"/>
    <w:rsid w:val="0091090D"/>
    <w:rsid w:val="00911E6C"/>
    <w:rsid w:val="00911E74"/>
    <w:rsid w:val="00912220"/>
    <w:rsid w:val="00912246"/>
    <w:rsid w:val="00912490"/>
    <w:rsid w:val="009151AE"/>
    <w:rsid w:val="00915921"/>
    <w:rsid w:val="0091598B"/>
    <w:rsid w:val="0091793F"/>
    <w:rsid w:val="009204F3"/>
    <w:rsid w:val="009216D1"/>
    <w:rsid w:val="009235FC"/>
    <w:rsid w:val="009263BC"/>
    <w:rsid w:val="00930199"/>
    <w:rsid w:val="0093033E"/>
    <w:rsid w:val="009306D7"/>
    <w:rsid w:val="00930FD9"/>
    <w:rsid w:val="0093151C"/>
    <w:rsid w:val="00934ED1"/>
    <w:rsid w:val="009352A3"/>
    <w:rsid w:val="00940273"/>
    <w:rsid w:val="009411E9"/>
    <w:rsid w:val="00942F4C"/>
    <w:rsid w:val="009447E8"/>
    <w:rsid w:val="009459F6"/>
    <w:rsid w:val="009472C2"/>
    <w:rsid w:val="00950634"/>
    <w:rsid w:val="00952939"/>
    <w:rsid w:val="009539BC"/>
    <w:rsid w:val="00953E36"/>
    <w:rsid w:val="00954992"/>
    <w:rsid w:val="00956017"/>
    <w:rsid w:val="0095625F"/>
    <w:rsid w:val="009571F8"/>
    <w:rsid w:val="009572C2"/>
    <w:rsid w:val="00961127"/>
    <w:rsid w:val="0096175A"/>
    <w:rsid w:val="00963797"/>
    <w:rsid w:val="0096702B"/>
    <w:rsid w:val="0096767C"/>
    <w:rsid w:val="009705B2"/>
    <w:rsid w:val="00970CD8"/>
    <w:rsid w:val="00971CA9"/>
    <w:rsid w:val="00972E6C"/>
    <w:rsid w:val="009732D9"/>
    <w:rsid w:val="00973610"/>
    <w:rsid w:val="00976AD8"/>
    <w:rsid w:val="00977915"/>
    <w:rsid w:val="00977AE6"/>
    <w:rsid w:val="00977C75"/>
    <w:rsid w:val="00981DA1"/>
    <w:rsid w:val="00982422"/>
    <w:rsid w:val="009829AB"/>
    <w:rsid w:val="00982A11"/>
    <w:rsid w:val="00983D53"/>
    <w:rsid w:val="0098457C"/>
    <w:rsid w:val="009869BC"/>
    <w:rsid w:val="00986CEE"/>
    <w:rsid w:val="00986FE7"/>
    <w:rsid w:val="009879DC"/>
    <w:rsid w:val="009914AE"/>
    <w:rsid w:val="009927EB"/>
    <w:rsid w:val="00992FDF"/>
    <w:rsid w:val="009936E4"/>
    <w:rsid w:val="0099393B"/>
    <w:rsid w:val="00993AAA"/>
    <w:rsid w:val="0099477C"/>
    <w:rsid w:val="009949A5"/>
    <w:rsid w:val="0099573C"/>
    <w:rsid w:val="0099713C"/>
    <w:rsid w:val="009A171B"/>
    <w:rsid w:val="009A210B"/>
    <w:rsid w:val="009A2A16"/>
    <w:rsid w:val="009A2F10"/>
    <w:rsid w:val="009A4E0B"/>
    <w:rsid w:val="009B240A"/>
    <w:rsid w:val="009B307F"/>
    <w:rsid w:val="009B3C97"/>
    <w:rsid w:val="009B3DB9"/>
    <w:rsid w:val="009B41FF"/>
    <w:rsid w:val="009B4B72"/>
    <w:rsid w:val="009B5D0B"/>
    <w:rsid w:val="009B7ADB"/>
    <w:rsid w:val="009C02FF"/>
    <w:rsid w:val="009C040A"/>
    <w:rsid w:val="009C05D6"/>
    <w:rsid w:val="009C0C83"/>
    <w:rsid w:val="009C0CB0"/>
    <w:rsid w:val="009C1297"/>
    <w:rsid w:val="009C152A"/>
    <w:rsid w:val="009C1BA6"/>
    <w:rsid w:val="009C2951"/>
    <w:rsid w:val="009C3CBA"/>
    <w:rsid w:val="009C452C"/>
    <w:rsid w:val="009C4FE5"/>
    <w:rsid w:val="009C528A"/>
    <w:rsid w:val="009C557F"/>
    <w:rsid w:val="009C5BBF"/>
    <w:rsid w:val="009C6B3D"/>
    <w:rsid w:val="009C6EEE"/>
    <w:rsid w:val="009C720B"/>
    <w:rsid w:val="009D1052"/>
    <w:rsid w:val="009D12F2"/>
    <w:rsid w:val="009D154C"/>
    <w:rsid w:val="009D1D5F"/>
    <w:rsid w:val="009D393D"/>
    <w:rsid w:val="009D4179"/>
    <w:rsid w:val="009D4346"/>
    <w:rsid w:val="009D61D8"/>
    <w:rsid w:val="009D6788"/>
    <w:rsid w:val="009E4645"/>
    <w:rsid w:val="009E497C"/>
    <w:rsid w:val="009E4A00"/>
    <w:rsid w:val="009E4B34"/>
    <w:rsid w:val="009E55B4"/>
    <w:rsid w:val="009E613A"/>
    <w:rsid w:val="009E70D4"/>
    <w:rsid w:val="009E732B"/>
    <w:rsid w:val="009E7E6B"/>
    <w:rsid w:val="009F02A7"/>
    <w:rsid w:val="009F0FE8"/>
    <w:rsid w:val="009F1AF0"/>
    <w:rsid w:val="009F3141"/>
    <w:rsid w:val="009F4573"/>
    <w:rsid w:val="009F5027"/>
    <w:rsid w:val="009F5631"/>
    <w:rsid w:val="009F5CF2"/>
    <w:rsid w:val="009F6617"/>
    <w:rsid w:val="009F713E"/>
    <w:rsid w:val="009F72E8"/>
    <w:rsid w:val="00A0145C"/>
    <w:rsid w:val="00A02BC4"/>
    <w:rsid w:val="00A036EB"/>
    <w:rsid w:val="00A03AB2"/>
    <w:rsid w:val="00A05EBE"/>
    <w:rsid w:val="00A06E7A"/>
    <w:rsid w:val="00A077F4"/>
    <w:rsid w:val="00A1135C"/>
    <w:rsid w:val="00A125ED"/>
    <w:rsid w:val="00A12BE8"/>
    <w:rsid w:val="00A1594D"/>
    <w:rsid w:val="00A16623"/>
    <w:rsid w:val="00A173AE"/>
    <w:rsid w:val="00A173E7"/>
    <w:rsid w:val="00A20312"/>
    <w:rsid w:val="00A205D6"/>
    <w:rsid w:val="00A20629"/>
    <w:rsid w:val="00A20674"/>
    <w:rsid w:val="00A21F3B"/>
    <w:rsid w:val="00A2208B"/>
    <w:rsid w:val="00A2382C"/>
    <w:rsid w:val="00A24EEC"/>
    <w:rsid w:val="00A250A8"/>
    <w:rsid w:val="00A2710D"/>
    <w:rsid w:val="00A2777E"/>
    <w:rsid w:val="00A27A93"/>
    <w:rsid w:val="00A30729"/>
    <w:rsid w:val="00A30DA0"/>
    <w:rsid w:val="00A32FDA"/>
    <w:rsid w:val="00A33291"/>
    <w:rsid w:val="00A345BA"/>
    <w:rsid w:val="00A35429"/>
    <w:rsid w:val="00A36FF6"/>
    <w:rsid w:val="00A37C91"/>
    <w:rsid w:val="00A404D9"/>
    <w:rsid w:val="00A40DCA"/>
    <w:rsid w:val="00A41D1A"/>
    <w:rsid w:val="00A4235A"/>
    <w:rsid w:val="00A42846"/>
    <w:rsid w:val="00A42867"/>
    <w:rsid w:val="00A43228"/>
    <w:rsid w:val="00A43395"/>
    <w:rsid w:val="00A46C4E"/>
    <w:rsid w:val="00A47D61"/>
    <w:rsid w:val="00A51415"/>
    <w:rsid w:val="00A52D45"/>
    <w:rsid w:val="00A53F96"/>
    <w:rsid w:val="00A54675"/>
    <w:rsid w:val="00A55EB2"/>
    <w:rsid w:val="00A577FE"/>
    <w:rsid w:val="00A60A29"/>
    <w:rsid w:val="00A60D9E"/>
    <w:rsid w:val="00A60E94"/>
    <w:rsid w:val="00A61006"/>
    <w:rsid w:val="00A61146"/>
    <w:rsid w:val="00A62BF8"/>
    <w:rsid w:val="00A63340"/>
    <w:rsid w:val="00A65F10"/>
    <w:rsid w:val="00A661A9"/>
    <w:rsid w:val="00A673F9"/>
    <w:rsid w:val="00A71402"/>
    <w:rsid w:val="00A71D86"/>
    <w:rsid w:val="00A7274B"/>
    <w:rsid w:val="00A72BF1"/>
    <w:rsid w:val="00A7333A"/>
    <w:rsid w:val="00A733FB"/>
    <w:rsid w:val="00A7639B"/>
    <w:rsid w:val="00A8077A"/>
    <w:rsid w:val="00A80C44"/>
    <w:rsid w:val="00A816F7"/>
    <w:rsid w:val="00A82213"/>
    <w:rsid w:val="00A82638"/>
    <w:rsid w:val="00A840A1"/>
    <w:rsid w:val="00A847E9"/>
    <w:rsid w:val="00A84E9A"/>
    <w:rsid w:val="00A8699D"/>
    <w:rsid w:val="00A8737B"/>
    <w:rsid w:val="00A91075"/>
    <w:rsid w:val="00A9141F"/>
    <w:rsid w:val="00A92167"/>
    <w:rsid w:val="00A94348"/>
    <w:rsid w:val="00A95508"/>
    <w:rsid w:val="00A957ED"/>
    <w:rsid w:val="00A97A54"/>
    <w:rsid w:val="00A97DD6"/>
    <w:rsid w:val="00AA032C"/>
    <w:rsid w:val="00AA0B16"/>
    <w:rsid w:val="00AA15C5"/>
    <w:rsid w:val="00AA2826"/>
    <w:rsid w:val="00AA3ECC"/>
    <w:rsid w:val="00AA4103"/>
    <w:rsid w:val="00AA4187"/>
    <w:rsid w:val="00AA42C8"/>
    <w:rsid w:val="00AA48DB"/>
    <w:rsid w:val="00AA4A95"/>
    <w:rsid w:val="00AA5217"/>
    <w:rsid w:val="00AA568D"/>
    <w:rsid w:val="00AA5AC6"/>
    <w:rsid w:val="00AA5DB2"/>
    <w:rsid w:val="00AA5E02"/>
    <w:rsid w:val="00AA5EFE"/>
    <w:rsid w:val="00AA6411"/>
    <w:rsid w:val="00AA6638"/>
    <w:rsid w:val="00AA6D2A"/>
    <w:rsid w:val="00AA7E34"/>
    <w:rsid w:val="00AB0F9D"/>
    <w:rsid w:val="00AB1CD5"/>
    <w:rsid w:val="00AB2510"/>
    <w:rsid w:val="00AB2829"/>
    <w:rsid w:val="00AB3430"/>
    <w:rsid w:val="00AB3B2F"/>
    <w:rsid w:val="00AB4B6C"/>
    <w:rsid w:val="00AB5169"/>
    <w:rsid w:val="00AB5DB4"/>
    <w:rsid w:val="00AC18D5"/>
    <w:rsid w:val="00AC1EFB"/>
    <w:rsid w:val="00AC3C8A"/>
    <w:rsid w:val="00AC3E6E"/>
    <w:rsid w:val="00AC425B"/>
    <w:rsid w:val="00AC50F5"/>
    <w:rsid w:val="00AC7FC6"/>
    <w:rsid w:val="00AD4C34"/>
    <w:rsid w:val="00AD5184"/>
    <w:rsid w:val="00AD68E8"/>
    <w:rsid w:val="00AE1A02"/>
    <w:rsid w:val="00AE27BE"/>
    <w:rsid w:val="00AE29DB"/>
    <w:rsid w:val="00AE3A9B"/>
    <w:rsid w:val="00AE50AB"/>
    <w:rsid w:val="00AE5F24"/>
    <w:rsid w:val="00AE647C"/>
    <w:rsid w:val="00AE7CC6"/>
    <w:rsid w:val="00AF2352"/>
    <w:rsid w:val="00AF5C8D"/>
    <w:rsid w:val="00AF6620"/>
    <w:rsid w:val="00AF6E8D"/>
    <w:rsid w:val="00B00B60"/>
    <w:rsid w:val="00B00CD3"/>
    <w:rsid w:val="00B00EF4"/>
    <w:rsid w:val="00B01F7B"/>
    <w:rsid w:val="00B02BF8"/>
    <w:rsid w:val="00B03687"/>
    <w:rsid w:val="00B10603"/>
    <w:rsid w:val="00B117DB"/>
    <w:rsid w:val="00B12650"/>
    <w:rsid w:val="00B138C7"/>
    <w:rsid w:val="00B138F1"/>
    <w:rsid w:val="00B1525E"/>
    <w:rsid w:val="00B155FC"/>
    <w:rsid w:val="00B159B7"/>
    <w:rsid w:val="00B1669E"/>
    <w:rsid w:val="00B17741"/>
    <w:rsid w:val="00B2107F"/>
    <w:rsid w:val="00B21A6C"/>
    <w:rsid w:val="00B2214D"/>
    <w:rsid w:val="00B22857"/>
    <w:rsid w:val="00B22DB2"/>
    <w:rsid w:val="00B23FB6"/>
    <w:rsid w:val="00B24555"/>
    <w:rsid w:val="00B24CAB"/>
    <w:rsid w:val="00B24ED0"/>
    <w:rsid w:val="00B25CA1"/>
    <w:rsid w:val="00B30FED"/>
    <w:rsid w:val="00B326E3"/>
    <w:rsid w:val="00B3306A"/>
    <w:rsid w:val="00B332FA"/>
    <w:rsid w:val="00B33379"/>
    <w:rsid w:val="00B35688"/>
    <w:rsid w:val="00B361BC"/>
    <w:rsid w:val="00B40A36"/>
    <w:rsid w:val="00B436DF"/>
    <w:rsid w:val="00B44BE3"/>
    <w:rsid w:val="00B4561B"/>
    <w:rsid w:val="00B45F61"/>
    <w:rsid w:val="00B46092"/>
    <w:rsid w:val="00B467C5"/>
    <w:rsid w:val="00B4737F"/>
    <w:rsid w:val="00B4738D"/>
    <w:rsid w:val="00B474B4"/>
    <w:rsid w:val="00B475B9"/>
    <w:rsid w:val="00B47FEC"/>
    <w:rsid w:val="00B50E7B"/>
    <w:rsid w:val="00B510EB"/>
    <w:rsid w:val="00B51515"/>
    <w:rsid w:val="00B52E0F"/>
    <w:rsid w:val="00B544C7"/>
    <w:rsid w:val="00B55736"/>
    <w:rsid w:val="00B557E6"/>
    <w:rsid w:val="00B56856"/>
    <w:rsid w:val="00B603EB"/>
    <w:rsid w:val="00B60BDA"/>
    <w:rsid w:val="00B61A26"/>
    <w:rsid w:val="00B61EB3"/>
    <w:rsid w:val="00B638BC"/>
    <w:rsid w:val="00B63A13"/>
    <w:rsid w:val="00B64194"/>
    <w:rsid w:val="00B6555B"/>
    <w:rsid w:val="00B66CE6"/>
    <w:rsid w:val="00B67CEF"/>
    <w:rsid w:val="00B70D99"/>
    <w:rsid w:val="00B71672"/>
    <w:rsid w:val="00B71DA8"/>
    <w:rsid w:val="00B73E19"/>
    <w:rsid w:val="00B7515E"/>
    <w:rsid w:val="00B7539A"/>
    <w:rsid w:val="00B759EA"/>
    <w:rsid w:val="00B75CCE"/>
    <w:rsid w:val="00B77F49"/>
    <w:rsid w:val="00B80183"/>
    <w:rsid w:val="00B80590"/>
    <w:rsid w:val="00B81914"/>
    <w:rsid w:val="00B82B84"/>
    <w:rsid w:val="00B8440B"/>
    <w:rsid w:val="00B85A83"/>
    <w:rsid w:val="00B903CB"/>
    <w:rsid w:val="00B91242"/>
    <w:rsid w:val="00B93751"/>
    <w:rsid w:val="00B93BD8"/>
    <w:rsid w:val="00B93EAD"/>
    <w:rsid w:val="00B943DF"/>
    <w:rsid w:val="00B946E0"/>
    <w:rsid w:val="00B960A9"/>
    <w:rsid w:val="00B962AA"/>
    <w:rsid w:val="00B96FBC"/>
    <w:rsid w:val="00B97146"/>
    <w:rsid w:val="00B976F5"/>
    <w:rsid w:val="00B97E29"/>
    <w:rsid w:val="00BA03B5"/>
    <w:rsid w:val="00BA1BC1"/>
    <w:rsid w:val="00BA1D2B"/>
    <w:rsid w:val="00BA2F87"/>
    <w:rsid w:val="00BA3F97"/>
    <w:rsid w:val="00BA731B"/>
    <w:rsid w:val="00BB0210"/>
    <w:rsid w:val="00BB290E"/>
    <w:rsid w:val="00BB2955"/>
    <w:rsid w:val="00BB29DE"/>
    <w:rsid w:val="00BB3046"/>
    <w:rsid w:val="00BB4D60"/>
    <w:rsid w:val="00BB632E"/>
    <w:rsid w:val="00BB6974"/>
    <w:rsid w:val="00BB6D0E"/>
    <w:rsid w:val="00BC0150"/>
    <w:rsid w:val="00BC0684"/>
    <w:rsid w:val="00BC12BB"/>
    <w:rsid w:val="00BC1C1C"/>
    <w:rsid w:val="00BC1ECA"/>
    <w:rsid w:val="00BC2578"/>
    <w:rsid w:val="00BC2986"/>
    <w:rsid w:val="00BC2F53"/>
    <w:rsid w:val="00BC437F"/>
    <w:rsid w:val="00BC5C50"/>
    <w:rsid w:val="00BC60AC"/>
    <w:rsid w:val="00BC6BE3"/>
    <w:rsid w:val="00BD03B2"/>
    <w:rsid w:val="00BD2001"/>
    <w:rsid w:val="00BD2036"/>
    <w:rsid w:val="00BD2E30"/>
    <w:rsid w:val="00BD395A"/>
    <w:rsid w:val="00BD3A9E"/>
    <w:rsid w:val="00BD4084"/>
    <w:rsid w:val="00BD41C4"/>
    <w:rsid w:val="00BD5381"/>
    <w:rsid w:val="00BD6075"/>
    <w:rsid w:val="00BD6B56"/>
    <w:rsid w:val="00BE0058"/>
    <w:rsid w:val="00BE15A1"/>
    <w:rsid w:val="00BE3D15"/>
    <w:rsid w:val="00BE4036"/>
    <w:rsid w:val="00BE4784"/>
    <w:rsid w:val="00BE4F86"/>
    <w:rsid w:val="00BE5286"/>
    <w:rsid w:val="00BE783B"/>
    <w:rsid w:val="00BF04D9"/>
    <w:rsid w:val="00BF09D6"/>
    <w:rsid w:val="00BF1E11"/>
    <w:rsid w:val="00BF4BC2"/>
    <w:rsid w:val="00BF5319"/>
    <w:rsid w:val="00BF56D6"/>
    <w:rsid w:val="00BF6451"/>
    <w:rsid w:val="00BF6B89"/>
    <w:rsid w:val="00BF6C95"/>
    <w:rsid w:val="00BF6E33"/>
    <w:rsid w:val="00BF7624"/>
    <w:rsid w:val="00C00CDA"/>
    <w:rsid w:val="00C046DA"/>
    <w:rsid w:val="00C050C0"/>
    <w:rsid w:val="00C11430"/>
    <w:rsid w:val="00C1240D"/>
    <w:rsid w:val="00C125F3"/>
    <w:rsid w:val="00C132EE"/>
    <w:rsid w:val="00C13B1A"/>
    <w:rsid w:val="00C14253"/>
    <w:rsid w:val="00C14E87"/>
    <w:rsid w:val="00C15CFB"/>
    <w:rsid w:val="00C15F54"/>
    <w:rsid w:val="00C1616B"/>
    <w:rsid w:val="00C17EDA"/>
    <w:rsid w:val="00C20748"/>
    <w:rsid w:val="00C207C1"/>
    <w:rsid w:val="00C214A2"/>
    <w:rsid w:val="00C2150F"/>
    <w:rsid w:val="00C22D1B"/>
    <w:rsid w:val="00C25C71"/>
    <w:rsid w:val="00C26DEC"/>
    <w:rsid w:val="00C30E26"/>
    <w:rsid w:val="00C31ECC"/>
    <w:rsid w:val="00C323BA"/>
    <w:rsid w:val="00C330B5"/>
    <w:rsid w:val="00C347F5"/>
    <w:rsid w:val="00C35022"/>
    <w:rsid w:val="00C35036"/>
    <w:rsid w:val="00C353E3"/>
    <w:rsid w:val="00C35830"/>
    <w:rsid w:val="00C365EF"/>
    <w:rsid w:val="00C410BF"/>
    <w:rsid w:val="00C41139"/>
    <w:rsid w:val="00C41430"/>
    <w:rsid w:val="00C41C41"/>
    <w:rsid w:val="00C41EDC"/>
    <w:rsid w:val="00C42C49"/>
    <w:rsid w:val="00C44155"/>
    <w:rsid w:val="00C445AC"/>
    <w:rsid w:val="00C44957"/>
    <w:rsid w:val="00C44F70"/>
    <w:rsid w:val="00C5034F"/>
    <w:rsid w:val="00C5106A"/>
    <w:rsid w:val="00C53414"/>
    <w:rsid w:val="00C55007"/>
    <w:rsid w:val="00C55D90"/>
    <w:rsid w:val="00C568A5"/>
    <w:rsid w:val="00C6026A"/>
    <w:rsid w:val="00C635FF"/>
    <w:rsid w:val="00C65272"/>
    <w:rsid w:val="00C6631E"/>
    <w:rsid w:val="00C66768"/>
    <w:rsid w:val="00C6753F"/>
    <w:rsid w:val="00C70707"/>
    <w:rsid w:val="00C7140F"/>
    <w:rsid w:val="00C718AA"/>
    <w:rsid w:val="00C71A47"/>
    <w:rsid w:val="00C72755"/>
    <w:rsid w:val="00C72C4F"/>
    <w:rsid w:val="00C742CD"/>
    <w:rsid w:val="00C74E90"/>
    <w:rsid w:val="00C75AE6"/>
    <w:rsid w:val="00C75DB6"/>
    <w:rsid w:val="00C76290"/>
    <w:rsid w:val="00C76C19"/>
    <w:rsid w:val="00C7776A"/>
    <w:rsid w:val="00C80906"/>
    <w:rsid w:val="00C81847"/>
    <w:rsid w:val="00C82797"/>
    <w:rsid w:val="00C83351"/>
    <w:rsid w:val="00C8575D"/>
    <w:rsid w:val="00C8608A"/>
    <w:rsid w:val="00C90A9A"/>
    <w:rsid w:val="00C90F49"/>
    <w:rsid w:val="00C91CC6"/>
    <w:rsid w:val="00C91E92"/>
    <w:rsid w:val="00C926CD"/>
    <w:rsid w:val="00C927A5"/>
    <w:rsid w:val="00C92A48"/>
    <w:rsid w:val="00C92FD7"/>
    <w:rsid w:val="00C93B2E"/>
    <w:rsid w:val="00C9504D"/>
    <w:rsid w:val="00C955A1"/>
    <w:rsid w:val="00CA00AE"/>
    <w:rsid w:val="00CA16B1"/>
    <w:rsid w:val="00CA232F"/>
    <w:rsid w:val="00CA322F"/>
    <w:rsid w:val="00CA3766"/>
    <w:rsid w:val="00CA3B4E"/>
    <w:rsid w:val="00CA412C"/>
    <w:rsid w:val="00CA4447"/>
    <w:rsid w:val="00CA5245"/>
    <w:rsid w:val="00CA6636"/>
    <w:rsid w:val="00CA7342"/>
    <w:rsid w:val="00CA7C60"/>
    <w:rsid w:val="00CB3C05"/>
    <w:rsid w:val="00CB3E82"/>
    <w:rsid w:val="00CB42EF"/>
    <w:rsid w:val="00CB4A94"/>
    <w:rsid w:val="00CB4F0F"/>
    <w:rsid w:val="00CB4F4F"/>
    <w:rsid w:val="00CC025C"/>
    <w:rsid w:val="00CC051B"/>
    <w:rsid w:val="00CC09F6"/>
    <w:rsid w:val="00CC2C29"/>
    <w:rsid w:val="00CC4B32"/>
    <w:rsid w:val="00CC5D7E"/>
    <w:rsid w:val="00CC7EB2"/>
    <w:rsid w:val="00CD248C"/>
    <w:rsid w:val="00CD275E"/>
    <w:rsid w:val="00CD3B1F"/>
    <w:rsid w:val="00CD4932"/>
    <w:rsid w:val="00CD51FD"/>
    <w:rsid w:val="00CD562E"/>
    <w:rsid w:val="00CD5ADE"/>
    <w:rsid w:val="00CD5BB8"/>
    <w:rsid w:val="00CD6338"/>
    <w:rsid w:val="00CE1250"/>
    <w:rsid w:val="00CE3CC0"/>
    <w:rsid w:val="00CE5930"/>
    <w:rsid w:val="00CF1911"/>
    <w:rsid w:val="00CF2003"/>
    <w:rsid w:val="00CF221C"/>
    <w:rsid w:val="00CF235F"/>
    <w:rsid w:val="00CF25D4"/>
    <w:rsid w:val="00CF2C09"/>
    <w:rsid w:val="00CF4648"/>
    <w:rsid w:val="00CF4AF1"/>
    <w:rsid w:val="00CF6D3C"/>
    <w:rsid w:val="00CF7702"/>
    <w:rsid w:val="00CF78A7"/>
    <w:rsid w:val="00D0085D"/>
    <w:rsid w:val="00D02500"/>
    <w:rsid w:val="00D03C2A"/>
    <w:rsid w:val="00D04055"/>
    <w:rsid w:val="00D050C3"/>
    <w:rsid w:val="00D06315"/>
    <w:rsid w:val="00D06BB5"/>
    <w:rsid w:val="00D06FC8"/>
    <w:rsid w:val="00D079F2"/>
    <w:rsid w:val="00D11279"/>
    <w:rsid w:val="00D1128D"/>
    <w:rsid w:val="00D1289F"/>
    <w:rsid w:val="00D13CA6"/>
    <w:rsid w:val="00D14A9E"/>
    <w:rsid w:val="00D153AF"/>
    <w:rsid w:val="00D15454"/>
    <w:rsid w:val="00D158A2"/>
    <w:rsid w:val="00D15DEE"/>
    <w:rsid w:val="00D160C6"/>
    <w:rsid w:val="00D16760"/>
    <w:rsid w:val="00D17665"/>
    <w:rsid w:val="00D176B1"/>
    <w:rsid w:val="00D1778D"/>
    <w:rsid w:val="00D20893"/>
    <w:rsid w:val="00D229F4"/>
    <w:rsid w:val="00D239B5"/>
    <w:rsid w:val="00D23A6E"/>
    <w:rsid w:val="00D23D5E"/>
    <w:rsid w:val="00D24C4A"/>
    <w:rsid w:val="00D30661"/>
    <w:rsid w:val="00D307B8"/>
    <w:rsid w:val="00D32E44"/>
    <w:rsid w:val="00D330D7"/>
    <w:rsid w:val="00D331A5"/>
    <w:rsid w:val="00D338A5"/>
    <w:rsid w:val="00D33BF2"/>
    <w:rsid w:val="00D33E82"/>
    <w:rsid w:val="00D344EE"/>
    <w:rsid w:val="00D348F8"/>
    <w:rsid w:val="00D368AA"/>
    <w:rsid w:val="00D36F44"/>
    <w:rsid w:val="00D37AAF"/>
    <w:rsid w:val="00D37DE2"/>
    <w:rsid w:val="00D40A02"/>
    <w:rsid w:val="00D41854"/>
    <w:rsid w:val="00D42B59"/>
    <w:rsid w:val="00D43763"/>
    <w:rsid w:val="00D43920"/>
    <w:rsid w:val="00D43AFF"/>
    <w:rsid w:val="00D43CA8"/>
    <w:rsid w:val="00D444B0"/>
    <w:rsid w:val="00D444DE"/>
    <w:rsid w:val="00D44579"/>
    <w:rsid w:val="00D47039"/>
    <w:rsid w:val="00D500D9"/>
    <w:rsid w:val="00D503D5"/>
    <w:rsid w:val="00D5251B"/>
    <w:rsid w:val="00D53C2D"/>
    <w:rsid w:val="00D53CCE"/>
    <w:rsid w:val="00D54104"/>
    <w:rsid w:val="00D544BF"/>
    <w:rsid w:val="00D54E3F"/>
    <w:rsid w:val="00D559E5"/>
    <w:rsid w:val="00D55D7D"/>
    <w:rsid w:val="00D55EE8"/>
    <w:rsid w:val="00D563F4"/>
    <w:rsid w:val="00D56830"/>
    <w:rsid w:val="00D56CE4"/>
    <w:rsid w:val="00D57201"/>
    <w:rsid w:val="00D60216"/>
    <w:rsid w:val="00D6067C"/>
    <w:rsid w:val="00D620BD"/>
    <w:rsid w:val="00D630C0"/>
    <w:rsid w:val="00D6441A"/>
    <w:rsid w:val="00D6525D"/>
    <w:rsid w:val="00D655B2"/>
    <w:rsid w:val="00D657EB"/>
    <w:rsid w:val="00D65A09"/>
    <w:rsid w:val="00D65FF7"/>
    <w:rsid w:val="00D66753"/>
    <w:rsid w:val="00D66840"/>
    <w:rsid w:val="00D717AE"/>
    <w:rsid w:val="00D72080"/>
    <w:rsid w:val="00D73370"/>
    <w:rsid w:val="00D755D3"/>
    <w:rsid w:val="00D75A11"/>
    <w:rsid w:val="00D776AA"/>
    <w:rsid w:val="00D77AD9"/>
    <w:rsid w:val="00D80700"/>
    <w:rsid w:val="00D81C0C"/>
    <w:rsid w:val="00D81F46"/>
    <w:rsid w:val="00D833E5"/>
    <w:rsid w:val="00D86BDF"/>
    <w:rsid w:val="00D90706"/>
    <w:rsid w:val="00D90864"/>
    <w:rsid w:val="00D9185B"/>
    <w:rsid w:val="00D92312"/>
    <w:rsid w:val="00D92BA2"/>
    <w:rsid w:val="00D93746"/>
    <w:rsid w:val="00D93F2B"/>
    <w:rsid w:val="00D9422F"/>
    <w:rsid w:val="00D94CE6"/>
    <w:rsid w:val="00D95634"/>
    <w:rsid w:val="00D95CC2"/>
    <w:rsid w:val="00D96E22"/>
    <w:rsid w:val="00DA0DCB"/>
    <w:rsid w:val="00DA11E8"/>
    <w:rsid w:val="00DA1700"/>
    <w:rsid w:val="00DA455B"/>
    <w:rsid w:val="00DA4898"/>
    <w:rsid w:val="00DA5793"/>
    <w:rsid w:val="00DB0E37"/>
    <w:rsid w:val="00DB1CF3"/>
    <w:rsid w:val="00DB3800"/>
    <w:rsid w:val="00DB4CFE"/>
    <w:rsid w:val="00DB5549"/>
    <w:rsid w:val="00DB76D3"/>
    <w:rsid w:val="00DC1017"/>
    <w:rsid w:val="00DC2350"/>
    <w:rsid w:val="00DC2B2C"/>
    <w:rsid w:val="00DC3564"/>
    <w:rsid w:val="00DC37E1"/>
    <w:rsid w:val="00DC4FB3"/>
    <w:rsid w:val="00DC52CC"/>
    <w:rsid w:val="00DC5F1D"/>
    <w:rsid w:val="00DC6240"/>
    <w:rsid w:val="00DC685D"/>
    <w:rsid w:val="00DC7159"/>
    <w:rsid w:val="00DC74C4"/>
    <w:rsid w:val="00DC7DF3"/>
    <w:rsid w:val="00DD0780"/>
    <w:rsid w:val="00DD0B01"/>
    <w:rsid w:val="00DD1077"/>
    <w:rsid w:val="00DD1775"/>
    <w:rsid w:val="00DD201B"/>
    <w:rsid w:val="00DD5A0F"/>
    <w:rsid w:val="00DD6739"/>
    <w:rsid w:val="00DD6FB3"/>
    <w:rsid w:val="00DD7976"/>
    <w:rsid w:val="00DE0606"/>
    <w:rsid w:val="00DE283E"/>
    <w:rsid w:val="00DE2B73"/>
    <w:rsid w:val="00DE2DF5"/>
    <w:rsid w:val="00DE310D"/>
    <w:rsid w:val="00DE4E57"/>
    <w:rsid w:val="00DE58AD"/>
    <w:rsid w:val="00DE59A1"/>
    <w:rsid w:val="00DE632D"/>
    <w:rsid w:val="00DE6A6E"/>
    <w:rsid w:val="00DE7297"/>
    <w:rsid w:val="00DE7571"/>
    <w:rsid w:val="00DF0FDE"/>
    <w:rsid w:val="00DF160E"/>
    <w:rsid w:val="00DF1B35"/>
    <w:rsid w:val="00DF2D0B"/>
    <w:rsid w:val="00DF51AD"/>
    <w:rsid w:val="00DF57B8"/>
    <w:rsid w:val="00DF58D9"/>
    <w:rsid w:val="00DF644D"/>
    <w:rsid w:val="00DF6BE3"/>
    <w:rsid w:val="00DF6C73"/>
    <w:rsid w:val="00DF7334"/>
    <w:rsid w:val="00E00912"/>
    <w:rsid w:val="00E00DC5"/>
    <w:rsid w:val="00E01F96"/>
    <w:rsid w:val="00E03F3C"/>
    <w:rsid w:val="00E04444"/>
    <w:rsid w:val="00E04BEE"/>
    <w:rsid w:val="00E07107"/>
    <w:rsid w:val="00E076CB"/>
    <w:rsid w:val="00E10F80"/>
    <w:rsid w:val="00E11CA0"/>
    <w:rsid w:val="00E13F89"/>
    <w:rsid w:val="00E14AB5"/>
    <w:rsid w:val="00E15519"/>
    <w:rsid w:val="00E156F0"/>
    <w:rsid w:val="00E15F3A"/>
    <w:rsid w:val="00E16C02"/>
    <w:rsid w:val="00E20446"/>
    <w:rsid w:val="00E223DA"/>
    <w:rsid w:val="00E22D8D"/>
    <w:rsid w:val="00E23232"/>
    <w:rsid w:val="00E23778"/>
    <w:rsid w:val="00E257B1"/>
    <w:rsid w:val="00E2684D"/>
    <w:rsid w:val="00E26EA4"/>
    <w:rsid w:val="00E2718E"/>
    <w:rsid w:val="00E27ABE"/>
    <w:rsid w:val="00E27D0C"/>
    <w:rsid w:val="00E3163A"/>
    <w:rsid w:val="00E3211A"/>
    <w:rsid w:val="00E32498"/>
    <w:rsid w:val="00E32927"/>
    <w:rsid w:val="00E32CBC"/>
    <w:rsid w:val="00E33B9E"/>
    <w:rsid w:val="00E34825"/>
    <w:rsid w:val="00E34A7F"/>
    <w:rsid w:val="00E37746"/>
    <w:rsid w:val="00E410FB"/>
    <w:rsid w:val="00E41B0D"/>
    <w:rsid w:val="00E41FC0"/>
    <w:rsid w:val="00E43348"/>
    <w:rsid w:val="00E4398F"/>
    <w:rsid w:val="00E447A9"/>
    <w:rsid w:val="00E4659A"/>
    <w:rsid w:val="00E46EEA"/>
    <w:rsid w:val="00E510C3"/>
    <w:rsid w:val="00E5427E"/>
    <w:rsid w:val="00E54B08"/>
    <w:rsid w:val="00E54B86"/>
    <w:rsid w:val="00E6017D"/>
    <w:rsid w:val="00E620BF"/>
    <w:rsid w:val="00E622A8"/>
    <w:rsid w:val="00E633E3"/>
    <w:rsid w:val="00E63424"/>
    <w:rsid w:val="00E654CC"/>
    <w:rsid w:val="00E65A07"/>
    <w:rsid w:val="00E6605C"/>
    <w:rsid w:val="00E6636A"/>
    <w:rsid w:val="00E66390"/>
    <w:rsid w:val="00E70347"/>
    <w:rsid w:val="00E71C49"/>
    <w:rsid w:val="00E71D2D"/>
    <w:rsid w:val="00E72096"/>
    <w:rsid w:val="00E73870"/>
    <w:rsid w:val="00E73FDB"/>
    <w:rsid w:val="00E7440C"/>
    <w:rsid w:val="00E74DB0"/>
    <w:rsid w:val="00E752A9"/>
    <w:rsid w:val="00E762D1"/>
    <w:rsid w:val="00E77AB7"/>
    <w:rsid w:val="00E801C3"/>
    <w:rsid w:val="00E80863"/>
    <w:rsid w:val="00E81383"/>
    <w:rsid w:val="00E82B81"/>
    <w:rsid w:val="00E83A1C"/>
    <w:rsid w:val="00E83B9E"/>
    <w:rsid w:val="00E85379"/>
    <w:rsid w:val="00E854AC"/>
    <w:rsid w:val="00E85516"/>
    <w:rsid w:val="00E85699"/>
    <w:rsid w:val="00E85A81"/>
    <w:rsid w:val="00E85D8C"/>
    <w:rsid w:val="00E85F6B"/>
    <w:rsid w:val="00E8645F"/>
    <w:rsid w:val="00E90058"/>
    <w:rsid w:val="00E90E87"/>
    <w:rsid w:val="00E91681"/>
    <w:rsid w:val="00E96A30"/>
    <w:rsid w:val="00E97CDD"/>
    <w:rsid w:val="00EA0441"/>
    <w:rsid w:val="00EA0F1A"/>
    <w:rsid w:val="00EA1E43"/>
    <w:rsid w:val="00EA2DD1"/>
    <w:rsid w:val="00EA3682"/>
    <w:rsid w:val="00EA37D2"/>
    <w:rsid w:val="00EA5AAE"/>
    <w:rsid w:val="00EA6099"/>
    <w:rsid w:val="00EB0A9F"/>
    <w:rsid w:val="00EB19E9"/>
    <w:rsid w:val="00EB2C9D"/>
    <w:rsid w:val="00EB37C9"/>
    <w:rsid w:val="00EB4FDE"/>
    <w:rsid w:val="00EB512A"/>
    <w:rsid w:val="00EB59BC"/>
    <w:rsid w:val="00EB6A70"/>
    <w:rsid w:val="00EB6B80"/>
    <w:rsid w:val="00EB7D19"/>
    <w:rsid w:val="00EB7E6B"/>
    <w:rsid w:val="00EC01C9"/>
    <w:rsid w:val="00EC068E"/>
    <w:rsid w:val="00EC1166"/>
    <w:rsid w:val="00EC15E6"/>
    <w:rsid w:val="00EC1CAD"/>
    <w:rsid w:val="00EC2296"/>
    <w:rsid w:val="00EC3237"/>
    <w:rsid w:val="00EC3D83"/>
    <w:rsid w:val="00EC4109"/>
    <w:rsid w:val="00EC52D8"/>
    <w:rsid w:val="00EC55D1"/>
    <w:rsid w:val="00EC62D4"/>
    <w:rsid w:val="00EC717C"/>
    <w:rsid w:val="00EC7B13"/>
    <w:rsid w:val="00EC7DB3"/>
    <w:rsid w:val="00ED0176"/>
    <w:rsid w:val="00ED0585"/>
    <w:rsid w:val="00ED0D39"/>
    <w:rsid w:val="00ED0F9C"/>
    <w:rsid w:val="00ED1120"/>
    <w:rsid w:val="00ED384A"/>
    <w:rsid w:val="00ED4116"/>
    <w:rsid w:val="00ED5C09"/>
    <w:rsid w:val="00ED64EE"/>
    <w:rsid w:val="00EE2D89"/>
    <w:rsid w:val="00EE2E4C"/>
    <w:rsid w:val="00EE57D9"/>
    <w:rsid w:val="00EE5B6D"/>
    <w:rsid w:val="00EE70C3"/>
    <w:rsid w:val="00EF0D24"/>
    <w:rsid w:val="00EF1790"/>
    <w:rsid w:val="00EF325E"/>
    <w:rsid w:val="00EF4243"/>
    <w:rsid w:val="00EF4E34"/>
    <w:rsid w:val="00EF5448"/>
    <w:rsid w:val="00EF6BDF"/>
    <w:rsid w:val="00EF72DA"/>
    <w:rsid w:val="00EF7DC3"/>
    <w:rsid w:val="00F009BD"/>
    <w:rsid w:val="00F01031"/>
    <w:rsid w:val="00F018C2"/>
    <w:rsid w:val="00F01F62"/>
    <w:rsid w:val="00F02FE7"/>
    <w:rsid w:val="00F03478"/>
    <w:rsid w:val="00F037BA"/>
    <w:rsid w:val="00F03AD2"/>
    <w:rsid w:val="00F04317"/>
    <w:rsid w:val="00F07599"/>
    <w:rsid w:val="00F11996"/>
    <w:rsid w:val="00F12188"/>
    <w:rsid w:val="00F12294"/>
    <w:rsid w:val="00F124B9"/>
    <w:rsid w:val="00F12F0C"/>
    <w:rsid w:val="00F131D4"/>
    <w:rsid w:val="00F13FA4"/>
    <w:rsid w:val="00F1527E"/>
    <w:rsid w:val="00F20586"/>
    <w:rsid w:val="00F2077A"/>
    <w:rsid w:val="00F210FE"/>
    <w:rsid w:val="00F2252D"/>
    <w:rsid w:val="00F2545A"/>
    <w:rsid w:val="00F2576C"/>
    <w:rsid w:val="00F277AD"/>
    <w:rsid w:val="00F27C26"/>
    <w:rsid w:val="00F30596"/>
    <w:rsid w:val="00F30BB6"/>
    <w:rsid w:val="00F30E69"/>
    <w:rsid w:val="00F3308F"/>
    <w:rsid w:val="00F33F2A"/>
    <w:rsid w:val="00F343BB"/>
    <w:rsid w:val="00F36AC5"/>
    <w:rsid w:val="00F374AD"/>
    <w:rsid w:val="00F37770"/>
    <w:rsid w:val="00F37C4C"/>
    <w:rsid w:val="00F40184"/>
    <w:rsid w:val="00F40A5D"/>
    <w:rsid w:val="00F40C0F"/>
    <w:rsid w:val="00F418F8"/>
    <w:rsid w:val="00F41E86"/>
    <w:rsid w:val="00F42CAC"/>
    <w:rsid w:val="00F42D50"/>
    <w:rsid w:val="00F42D81"/>
    <w:rsid w:val="00F42F4E"/>
    <w:rsid w:val="00F43C80"/>
    <w:rsid w:val="00F4402D"/>
    <w:rsid w:val="00F45563"/>
    <w:rsid w:val="00F460C9"/>
    <w:rsid w:val="00F465BB"/>
    <w:rsid w:val="00F478F7"/>
    <w:rsid w:val="00F47FB7"/>
    <w:rsid w:val="00F51247"/>
    <w:rsid w:val="00F53BBB"/>
    <w:rsid w:val="00F548B5"/>
    <w:rsid w:val="00F55B97"/>
    <w:rsid w:val="00F56426"/>
    <w:rsid w:val="00F56F34"/>
    <w:rsid w:val="00F56FC9"/>
    <w:rsid w:val="00F576BF"/>
    <w:rsid w:val="00F579A8"/>
    <w:rsid w:val="00F60E17"/>
    <w:rsid w:val="00F60F6D"/>
    <w:rsid w:val="00F61065"/>
    <w:rsid w:val="00F6182E"/>
    <w:rsid w:val="00F62B07"/>
    <w:rsid w:val="00F6318E"/>
    <w:rsid w:val="00F636E8"/>
    <w:rsid w:val="00F63784"/>
    <w:rsid w:val="00F640C4"/>
    <w:rsid w:val="00F657EE"/>
    <w:rsid w:val="00F66C08"/>
    <w:rsid w:val="00F67132"/>
    <w:rsid w:val="00F67910"/>
    <w:rsid w:val="00F67BB4"/>
    <w:rsid w:val="00F67CFE"/>
    <w:rsid w:val="00F727E1"/>
    <w:rsid w:val="00F72935"/>
    <w:rsid w:val="00F746FD"/>
    <w:rsid w:val="00F774D3"/>
    <w:rsid w:val="00F80315"/>
    <w:rsid w:val="00F81533"/>
    <w:rsid w:val="00F81C25"/>
    <w:rsid w:val="00F82DC6"/>
    <w:rsid w:val="00F8715C"/>
    <w:rsid w:val="00F902B8"/>
    <w:rsid w:val="00F909EC"/>
    <w:rsid w:val="00F910A9"/>
    <w:rsid w:val="00F91BC9"/>
    <w:rsid w:val="00F92CE0"/>
    <w:rsid w:val="00F92FC9"/>
    <w:rsid w:val="00F93F7B"/>
    <w:rsid w:val="00F9642C"/>
    <w:rsid w:val="00F97529"/>
    <w:rsid w:val="00FA23D5"/>
    <w:rsid w:val="00FA2636"/>
    <w:rsid w:val="00FA2A2B"/>
    <w:rsid w:val="00FA31E1"/>
    <w:rsid w:val="00FA51C1"/>
    <w:rsid w:val="00FA51F7"/>
    <w:rsid w:val="00FA57D8"/>
    <w:rsid w:val="00FA6F17"/>
    <w:rsid w:val="00FB0A61"/>
    <w:rsid w:val="00FB1AED"/>
    <w:rsid w:val="00FB241C"/>
    <w:rsid w:val="00FB388A"/>
    <w:rsid w:val="00FB5761"/>
    <w:rsid w:val="00FB6A04"/>
    <w:rsid w:val="00FB6DB1"/>
    <w:rsid w:val="00FB6FBD"/>
    <w:rsid w:val="00FB716B"/>
    <w:rsid w:val="00FC0CC2"/>
    <w:rsid w:val="00FC0E5E"/>
    <w:rsid w:val="00FC25FF"/>
    <w:rsid w:val="00FC272B"/>
    <w:rsid w:val="00FC3252"/>
    <w:rsid w:val="00FC3C09"/>
    <w:rsid w:val="00FC3FC0"/>
    <w:rsid w:val="00FC5053"/>
    <w:rsid w:val="00FC50CD"/>
    <w:rsid w:val="00FC7750"/>
    <w:rsid w:val="00FD08A6"/>
    <w:rsid w:val="00FD10A0"/>
    <w:rsid w:val="00FD1324"/>
    <w:rsid w:val="00FD1AED"/>
    <w:rsid w:val="00FD2DEC"/>
    <w:rsid w:val="00FD40A5"/>
    <w:rsid w:val="00FD716D"/>
    <w:rsid w:val="00FE0CBB"/>
    <w:rsid w:val="00FE1F19"/>
    <w:rsid w:val="00FE2F30"/>
    <w:rsid w:val="00FE6836"/>
    <w:rsid w:val="00FF110D"/>
    <w:rsid w:val="00FF182A"/>
    <w:rsid w:val="00FF1D79"/>
    <w:rsid w:val="00FF20FF"/>
    <w:rsid w:val="00FF3422"/>
    <w:rsid w:val="00FF37D2"/>
    <w:rsid w:val="00FF53A3"/>
    <w:rsid w:val="00FF5AA2"/>
    <w:rsid w:val="00FF5BD6"/>
    <w:rsid w:val="00FF627D"/>
    <w:rsid w:val="00FF65B5"/>
    <w:rsid w:val="00FF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DE37"/>
  <w15:chartTrackingRefBased/>
  <w15:docId w15:val="{94D9B1D7-2E7F-4361-A2F3-D2F0ABE5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674"/>
    <w:pPr>
      <w:tabs>
        <w:tab w:val="left" w:pos="632"/>
      </w:tabs>
      <w:spacing w:after="0" w:line="240" w:lineRule="auto"/>
      <w:jc w:val="both"/>
    </w:pPr>
    <w:rPr>
      <w:rFonts w:cstheme="minorHAnsi"/>
      <w:lang w:val="ro-RO" w:eastAsia="ro-RO"/>
    </w:rPr>
  </w:style>
  <w:style w:type="paragraph" w:styleId="Heading2">
    <w:name w:val="heading 2"/>
    <w:basedOn w:val="Normal"/>
    <w:next w:val="Normal"/>
    <w:link w:val="Heading2Char"/>
    <w:uiPriority w:val="9"/>
    <w:semiHidden/>
    <w:unhideWhenUsed/>
    <w:qFormat/>
    <w:rsid w:val="006F42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43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C82797"/>
    <w:pPr>
      <w:keepNext/>
      <w:keepLines/>
      <w:tabs>
        <w:tab w:val="clear" w:pos="632"/>
      </w:tabs>
      <w:spacing w:before="40" w:line="278" w:lineRule="auto"/>
      <w:jc w:val="left"/>
      <w:outlineLvl w:val="5"/>
    </w:pPr>
    <w:rPr>
      <w:rFonts w:eastAsiaTheme="majorEastAsia" w:cstheme="majorBidi"/>
      <w:i/>
      <w:iCs/>
      <w:color w:val="595959" w:themeColor="text1" w:themeTint="A6"/>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F8E"/>
    <w:pPr>
      <w:tabs>
        <w:tab w:val="center" w:pos="4680"/>
        <w:tab w:val="right" w:pos="9360"/>
      </w:tabs>
    </w:pPr>
  </w:style>
  <w:style w:type="character" w:customStyle="1" w:styleId="HeaderChar">
    <w:name w:val="Header Char"/>
    <w:basedOn w:val="DefaultParagraphFont"/>
    <w:link w:val="Header"/>
    <w:uiPriority w:val="99"/>
    <w:rsid w:val="00283F8E"/>
  </w:style>
  <w:style w:type="paragraph" w:styleId="Footer">
    <w:name w:val="footer"/>
    <w:basedOn w:val="Normal"/>
    <w:link w:val="FooterChar"/>
    <w:uiPriority w:val="99"/>
    <w:unhideWhenUsed/>
    <w:rsid w:val="00283F8E"/>
    <w:pPr>
      <w:tabs>
        <w:tab w:val="center" w:pos="4680"/>
        <w:tab w:val="right" w:pos="9360"/>
      </w:tabs>
    </w:pPr>
  </w:style>
  <w:style w:type="character" w:customStyle="1" w:styleId="FooterChar">
    <w:name w:val="Footer Char"/>
    <w:basedOn w:val="DefaultParagraphFont"/>
    <w:link w:val="Footer"/>
    <w:uiPriority w:val="99"/>
    <w:rsid w:val="00283F8E"/>
  </w:style>
  <w:style w:type="table" w:styleId="TableGrid">
    <w:name w:val="Table Grid"/>
    <w:basedOn w:val="TableNormal"/>
    <w:uiPriority w:val="39"/>
    <w:qFormat/>
    <w:rsid w:val="0028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
    <w:basedOn w:val="Normal"/>
    <w:link w:val="ListParagraphChar"/>
    <w:uiPriority w:val="34"/>
    <w:qFormat/>
    <w:rsid w:val="00297E61"/>
    <w:pPr>
      <w:overflowPunct w:val="0"/>
      <w:autoSpaceDE w:val="0"/>
      <w:autoSpaceDN w:val="0"/>
      <w:adjustRightInd w:val="0"/>
      <w:spacing w:line="280" w:lineRule="atLeast"/>
      <w:ind w:left="720"/>
      <w:contextualSpacing/>
      <w:textAlignment w:val="baseline"/>
    </w:pPr>
    <w:rPr>
      <w:rFonts w:ascii="Times" w:eastAsia="Times New Roman" w:hAnsi="Times" w:cs="Times New Roman"/>
      <w:sz w:val="24"/>
      <w:szCs w:val="20"/>
      <w:lang w:val="en-GB"/>
    </w:rPr>
  </w:style>
  <w:style w:type="paragraph" w:styleId="NoSpacing">
    <w:name w:val="No Spacing"/>
    <w:qFormat/>
    <w:rsid w:val="00297E61"/>
    <w:pPr>
      <w:spacing w:after="0" w:line="240" w:lineRule="auto"/>
    </w:pPr>
    <w:rPr>
      <w:rFonts w:ascii="Calibri" w:hAnsi="Calibri" w:cs="Calibri"/>
    </w:rPr>
  </w:style>
  <w:style w:type="paragraph" w:customStyle="1" w:styleId="Default">
    <w:name w:val="Default"/>
    <w:rsid w:val="00297E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83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351"/>
    <w:rPr>
      <w:rFonts w:ascii="Segoe UI" w:hAnsi="Segoe UI" w:cs="Segoe UI"/>
      <w:sz w:val="18"/>
      <w:szCs w:val="18"/>
    </w:rPr>
  </w:style>
  <w:style w:type="character" w:styleId="Strong">
    <w:name w:val="Strong"/>
    <w:basedOn w:val="DefaultParagraphFont"/>
    <w:uiPriority w:val="22"/>
    <w:qFormat/>
    <w:rsid w:val="000B6B6A"/>
    <w:rPr>
      <w:b/>
      <w:bCs/>
    </w:rPr>
  </w:style>
  <w:style w:type="character" w:customStyle="1" w:styleId="u-displayfieldfield">
    <w:name w:val="u-displayfield__field"/>
    <w:basedOn w:val="DefaultParagraphFont"/>
    <w:rsid w:val="00795E6B"/>
  </w:style>
  <w:style w:type="character" w:styleId="Hyperlink">
    <w:name w:val="Hyperlink"/>
    <w:basedOn w:val="DefaultParagraphFont"/>
    <w:uiPriority w:val="99"/>
    <w:unhideWhenUsed/>
    <w:rsid w:val="00896248"/>
    <w:rPr>
      <w:color w:val="0563C1" w:themeColor="hyperlink"/>
      <w:u w:val="single"/>
    </w:rPr>
  </w:style>
  <w:style w:type="character" w:customStyle="1" w:styleId="UnresolvedMention1">
    <w:name w:val="Unresolved Mention1"/>
    <w:basedOn w:val="DefaultParagraphFont"/>
    <w:uiPriority w:val="99"/>
    <w:semiHidden/>
    <w:unhideWhenUsed/>
    <w:rsid w:val="00896248"/>
    <w:rPr>
      <w:color w:val="605E5C"/>
      <w:shd w:val="clear" w:color="auto" w:fill="E1DFDD"/>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200A4"/>
    <w:rPr>
      <w:rFonts w:ascii="Times" w:eastAsia="Times New Roman" w:hAnsi="Times" w:cs="Times New Roman"/>
      <w:sz w:val="24"/>
      <w:szCs w:val="20"/>
      <w:lang w:val="en-GB" w:eastAsia="ro-RO"/>
    </w:rPr>
  </w:style>
  <w:style w:type="character" w:customStyle="1" w:styleId="DefaultTextChar">
    <w:name w:val="Default Text Char"/>
    <w:link w:val="DefaultText"/>
    <w:locked/>
    <w:rsid w:val="002957E1"/>
    <w:rPr>
      <w:lang w:eastAsia="ro-RO"/>
    </w:rPr>
  </w:style>
  <w:style w:type="paragraph" w:customStyle="1" w:styleId="DefaultText">
    <w:name w:val="Default Text"/>
    <w:basedOn w:val="Normal"/>
    <w:link w:val="DefaultTextChar"/>
    <w:rsid w:val="002957E1"/>
    <w:pPr>
      <w:tabs>
        <w:tab w:val="clear" w:pos="632"/>
      </w:tabs>
      <w:spacing w:after="80" w:line="240" w:lineRule="exact"/>
    </w:pPr>
    <w:rPr>
      <w:rFonts w:cstheme="minorBidi"/>
      <w:lang w:val="en-US"/>
    </w:rPr>
  </w:style>
  <w:style w:type="character" w:customStyle="1" w:styleId="tax1">
    <w:name w:val="tax1"/>
    <w:rsid w:val="002957E1"/>
    <w:rPr>
      <w:b/>
      <w:bCs/>
      <w:sz w:val="26"/>
      <w:szCs w:val="26"/>
    </w:rPr>
  </w:style>
  <w:style w:type="character" w:styleId="CommentReference">
    <w:name w:val="annotation reference"/>
    <w:uiPriority w:val="99"/>
    <w:unhideWhenUsed/>
    <w:rsid w:val="002957E1"/>
    <w:rPr>
      <w:sz w:val="16"/>
      <w:szCs w:val="16"/>
    </w:rPr>
  </w:style>
  <w:style w:type="paragraph" w:styleId="CommentText">
    <w:name w:val="annotation text"/>
    <w:basedOn w:val="Normal"/>
    <w:link w:val="CommentTextChar"/>
    <w:uiPriority w:val="99"/>
    <w:unhideWhenUsed/>
    <w:rsid w:val="002957E1"/>
    <w:pPr>
      <w:tabs>
        <w:tab w:val="clear" w:pos="632"/>
      </w:tabs>
      <w:spacing w:after="160"/>
      <w:jc w:val="left"/>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rsid w:val="002957E1"/>
    <w:rPr>
      <w:rFonts w:ascii="Calibri" w:eastAsia="Calibri" w:hAnsi="Calibri" w:cs="Times New Roman"/>
      <w:sz w:val="20"/>
      <w:szCs w:val="20"/>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2957E1"/>
    <w:pPr>
      <w:tabs>
        <w:tab w:val="clear" w:pos="632"/>
      </w:tabs>
      <w:jc w:val="left"/>
    </w:pPr>
    <w:rPr>
      <w:rFonts w:ascii="Arial" w:eastAsia="Times New Roman" w:hAnsi="Arial" w:cs="Times New Roman"/>
      <w:sz w:val="24"/>
      <w:szCs w:val="24"/>
      <w:lang w:val="pl-PL" w:eastAsia="pl-PL"/>
    </w:rPr>
  </w:style>
  <w:style w:type="character" w:customStyle="1" w:styleId="ng-scope">
    <w:name w:val="ng-scope"/>
    <w:basedOn w:val="DefaultParagraphFont"/>
    <w:rsid w:val="002957E1"/>
  </w:style>
  <w:style w:type="paragraph" w:customStyle="1" w:styleId="Headingform">
    <w:name w:val="Heading form"/>
    <w:basedOn w:val="Heading2"/>
    <w:rsid w:val="006F4207"/>
    <w:pPr>
      <w:keepNext w:val="0"/>
      <w:keepLines w:val="0"/>
      <w:tabs>
        <w:tab w:val="clear" w:pos="632"/>
      </w:tabs>
      <w:suppressAutoHyphens/>
      <w:spacing w:before="240" w:after="60"/>
      <w:jc w:val="center"/>
    </w:pPr>
    <w:rPr>
      <w:rFonts w:ascii="Arial Narrow" w:eastAsia="Times New Roman" w:hAnsi="Arial Narrow" w:cs="Arial"/>
      <w:b/>
      <w:bCs/>
      <w:iCs/>
      <w:color w:val="auto"/>
      <w:sz w:val="28"/>
      <w:szCs w:val="28"/>
      <w:lang w:eastAsia="ar-SA"/>
    </w:rPr>
  </w:style>
  <w:style w:type="character" w:customStyle="1" w:styleId="Heading2Char">
    <w:name w:val="Heading 2 Char"/>
    <w:basedOn w:val="DefaultParagraphFont"/>
    <w:link w:val="Heading2"/>
    <w:uiPriority w:val="9"/>
    <w:semiHidden/>
    <w:rsid w:val="006F4207"/>
    <w:rPr>
      <w:rFonts w:asciiTheme="majorHAnsi" w:eastAsiaTheme="majorEastAsia" w:hAnsiTheme="majorHAnsi" w:cstheme="majorBidi"/>
      <w:color w:val="2E74B5" w:themeColor="accent1" w:themeShade="BF"/>
      <w:sz w:val="26"/>
      <w:szCs w:val="26"/>
      <w:lang w:val="ro-RO" w:eastAsia="ro-RO"/>
    </w:rPr>
  </w:style>
  <w:style w:type="table" w:customStyle="1" w:styleId="TableGrid1">
    <w:name w:val="Table Grid1"/>
    <w:basedOn w:val="TableNormal"/>
    <w:next w:val="TableGrid"/>
    <w:uiPriority w:val="39"/>
    <w:qFormat/>
    <w:rsid w:val="0036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4436D"/>
    <w:rPr>
      <w:rFonts w:asciiTheme="majorHAnsi" w:eastAsiaTheme="majorEastAsia" w:hAnsiTheme="majorHAnsi" w:cstheme="majorBidi"/>
      <w:color w:val="1F4D78" w:themeColor="accent1" w:themeShade="7F"/>
      <w:sz w:val="24"/>
      <w:szCs w:val="24"/>
      <w:lang w:val="ro-RO" w:eastAsia="ro-RO"/>
    </w:rPr>
  </w:style>
  <w:style w:type="table" w:customStyle="1" w:styleId="TableGrid11">
    <w:name w:val="Table Grid11"/>
    <w:basedOn w:val="TableNormal"/>
    <w:next w:val="TableGrid"/>
    <w:uiPriority w:val="59"/>
    <w:qFormat/>
    <w:rsid w:val="00CF77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
    <w:name w:val="specs"/>
    <w:basedOn w:val="Normal"/>
    <w:rsid w:val="00174A63"/>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specslabel">
    <w:name w:val="specs__label"/>
    <w:basedOn w:val="DefaultParagraphFont"/>
    <w:rsid w:val="00174A63"/>
  </w:style>
  <w:style w:type="character" w:customStyle="1" w:styleId="specscontent">
    <w:name w:val="specs__content"/>
    <w:basedOn w:val="DefaultParagraphFont"/>
    <w:rsid w:val="00174A63"/>
  </w:style>
  <w:style w:type="paragraph" w:styleId="Revision">
    <w:name w:val="Revision"/>
    <w:hidden/>
    <w:uiPriority w:val="99"/>
    <w:semiHidden/>
    <w:rsid w:val="00983D53"/>
    <w:pPr>
      <w:spacing w:after="0" w:line="240" w:lineRule="auto"/>
    </w:pPr>
    <w:rPr>
      <w:rFonts w:cstheme="minorHAnsi"/>
      <w:lang w:val="ro-RO" w:eastAsia="ro-RO"/>
    </w:rPr>
  </w:style>
  <w:style w:type="paragraph" w:styleId="CommentSubject">
    <w:name w:val="annotation subject"/>
    <w:basedOn w:val="CommentText"/>
    <w:next w:val="CommentText"/>
    <w:link w:val="CommentSubjectChar"/>
    <w:uiPriority w:val="99"/>
    <w:semiHidden/>
    <w:unhideWhenUsed/>
    <w:rsid w:val="00983D53"/>
    <w:pPr>
      <w:tabs>
        <w:tab w:val="left" w:pos="632"/>
      </w:tabs>
      <w:spacing w:after="0"/>
      <w:jc w:val="both"/>
    </w:pPr>
    <w:rPr>
      <w:rFonts w:asciiTheme="minorHAnsi" w:eastAsiaTheme="minorHAnsi" w:hAnsiTheme="minorHAnsi" w:cstheme="minorHAnsi"/>
      <w:b/>
      <w:bCs/>
      <w:lang w:eastAsia="ro-RO"/>
    </w:rPr>
  </w:style>
  <w:style w:type="character" w:customStyle="1" w:styleId="CommentSubjectChar">
    <w:name w:val="Comment Subject Char"/>
    <w:basedOn w:val="CommentTextChar"/>
    <w:link w:val="CommentSubject"/>
    <w:uiPriority w:val="99"/>
    <w:semiHidden/>
    <w:rsid w:val="00983D53"/>
    <w:rPr>
      <w:rFonts w:ascii="Calibri" w:eastAsia="Calibri" w:hAnsi="Calibri" w:cstheme="minorHAnsi"/>
      <w:b/>
      <w:bCs/>
      <w:sz w:val="20"/>
      <w:szCs w:val="20"/>
      <w:lang w:val="ro-RO" w:eastAsia="ro-RO"/>
    </w:rPr>
  </w:style>
  <w:style w:type="character" w:styleId="UnresolvedMention">
    <w:name w:val="Unresolved Mention"/>
    <w:basedOn w:val="DefaultParagraphFont"/>
    <w:uiPriority w:val="99"/>
    <w:semiHidden/>
    <w:unhideWhenUsed/>
    <w:rsid w:val="0084430D"/>
    <w:rPr>
      <w:color w:val="605E5C"/>
      <w:shd w:val="clear" w:color="auto" w:fill="E1DFDD"/>
    </w:rPr>
  </w:style>
  <w:style w:type="character" w:customStyle="1" w:styleId="cf01">
    <w:name w:val="cf01"/>
    <w:basedOn w:val="DefaultParagraphFont"/>
    <w:rsid w:val="00890364"/>
    <w:rPr>
      <w:rFonts w:ascii="Segoe UI" w:hAnsi="Segoe UI" w:cs="Segoe UI" w:hint="default"/>
      <w:sz w:val="18"/>
      <w:szCs w:val="18"/>
    </w:rPr>
  </w:style>
  <w:style w:type="character" w:customStyle="1" w:styleId="Heading6Char">
    <w:name w:val="Heading 6 Char"/>
    <w:basedOn w:val="DefaultParagraphFont"/>
    <w:link w:val="Heading6"/>
    <w:uiPriority w:val="9"/>
    <w:semiHidden/>
    <w:rsid w:val="00C82797"/>
    <w:rPr>
      <w:rFonts w:eastAsiaTheme="majorEastAsia" w:cstheme="majorBidi"/>
      <w:i/>
      <w:iCs/>
      <w:color w:val="595959" w:themeColor="text1" w:themeTint="A6"/>
      <w:kern w:val="2"/>
      <w:sz w:val="24"/>
      <w:szCs w:val="24"/>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2932">
      <w:bodyDiv w:val="1"/>
      <w:marLeft w:val="0"/>
      <w:marRight w:val="0"/>
      <w:marTop w:val="0"/>
      <w:marBottom w:val="0"/>
      <w:divBdr>
        <w:top w:val="none" w:sz="0" w:space="0" w:color="auto"/>
        <w:left w:val="none" w:sz="0" w:space="0" w:color="auto"/>
        <w:bottom w:val="none" w:sz="0" w:space="0" w:color="auto"/>
        <w:right w:val="none" w:sz="0" w:space="0" w:color="auto"/>
      </w:divBdr>
    </w:div>
    <w:div w:id="130251616">
      <w:bodyDiv w:val="1"/>
      <w:marLeft w:val="0"/>
      <w:marRight w:val="0"/>
      <w:marTop w:val="0"/>
      <w:marBottom w:val="0"/>
      <w:divBdr>
        <w:top w:val="none" w:sz="0" w:space="0" w:color="auto"/>
        <w:left w:val="none" w:sz="0" w:space="0" w:color="auto"/>
        <w:bottom w:val="none" w:sz="0" w:space="0" w:color="auto"/>
        <w:right w:val="none" w:sz="0" w:space="0" w:color="auto"/>
      </w:divBdr>
    </w:div>
    <w:div w:id="300229512">
      <w:bodyDiv w:val="1"/>
      <w:marLeft w:val="0"/>
      <w:marRight w:val="0"/>
      <w:marTop w:val="0"/>
      <w:marBottom w:val="0"/>
      <w:divBdr>
        <w:top w:val="none" w:sz="0" w:space="0" w:color="auto"/>
        <w:left w:val="none" w:sz="0" w:space="0" w:color="auto"/>
        <w:bottom w:val="none" w:sz="0" w:space="0" w:color="auto"/>
        <w:right w:val="none" w:sz="0" w:space="0" w:color="auto"/>
      </w:divBdr>
    </w:div>
    <w:div w:id="351146034">
      <w:bodyDiv w:val="1"/>
      <w:marLeft w:val="0"/>
      <w:marRight w:val="0"/>
      <w:marTop w:val="0"/>
      <w:marBottom w:val="0"/>
      <w:divBdr>
        <w:top w:val="none" w:sz="0" w:space="0" w:color="auto"/>
        <w:left w:val="none" w:sz="0" w:space="0" w:color="auto"/>
        <w:bottom w:val="none" w:sz="0" w:space="0" w:color="auto"/>
        <w:right w:val="none" w:sz="0" w:space="0" w:color="auto"/>
      </w:divBdr>
    </w:div>
    <w:div w:id="512457711">
      <w:bodyDiv w:val="1"/>
      <w:marLeft w:val="0"/>
      <w:marRight w:val="0"/>
      <w:marTop w:val="0"/>
      <w:marBottom w:val="0"/>
      <w:divBdr>
        <w:top w:val="none" w:sz="0" w:space="0" w:color="auto"/>
        <w:left w:val="none" w:sz="0" w:space="0" w:color="auto"/>
        <w:bottom w:val="none" w:sz="0" w:space="0" w:color="auto"/>
        <w:right w:val="none" w:sz="0" w:space="0" w:color="auto"/>
      </w:divBdr>
    </w:div>
    <w:div w:id="544027283">
      <w:bodyDiv w:val="1"/>
      <w:marLeft w:val="0"/>
      <w:marRight w:val="0"/>
      <w:marTop w:val="0"/>
      <w:marBottom w:val="0"/>
      <w:divBdr>
        <w:top w:val="none" w:sz="0" w:space="0" w:color="auto"/>
        <w:left w:val="none" w:sz="0" w:space="0" w:color="auto"/>
        <w:bottom w:val="none" w:sz="0" w:space="0" w:color="auto"/>
        <w:right w:val="none" w:sz="0" w:space="0" w:color="auto"/>
      </w:divBdr>
    </w:div>
    <w:div w:id="621962955">
      <w:bodyDiv w:val="1"/>
      <w:marLeft w:val="0"/>
      <w:marRight w:val="0"/>
      <w:marTop w:val="0"/>
      <w:marBottom w:val="0"/>
      <w:divBdr>
        <w:top w:val="none" w:sz="0" w:space="0" w:color="auto"/>
        <w:left w:val="none" w:sz="0" w:space="0" w:color="auto"/>
        <w:bottom w:val="none" w:sz="0" w:space="0" w:color="auto"/>
        <w:right w:val="none" w:sz="0" w:space="0" w:color="auto"/>
      </w:divBdr>
    </w:div>
    <w:div w:id="708720590">
      <w:bodyDiv w:val="1"/>
      <w:marLeft w:val="0"/>
      <w:marRight w:val="0"/>
      <w:marTop w:val="0"/>
      <w:marBottom w:val="0"/>
      <w:divBdr>
        <w:top w:val="none" w:sz="0" w:space="0" w:color="auto"/>
        <w:left w:val="none" w:sz="0" w:space="0" w:color="auto"/>
        <w:bottom w:val="none" w:sz="0" w:space="0" w:color="auto"/>
        <w:right w:val="none" w:sz="0" w:space="0" w:color="auto"/>
      </w:divBdr>
    </w:div>
    <w:div w:id="741489527">
      <w:bodyDiv w:val="1"/>
      <w:marLeft w:val="0"/>
      <w:marRight w:val="0"/>
      <w:marTop w:val="0"/>
      <w:marBottom w:val="0"/>
      <w:divBdr>
        <w:top w:val="none" w:sz="0" w:space="0" w:color="auto"/>
        <w:left w:val="none" w:sz="0" w:space="0" w:color="auto"/>
        <w:bottom w:val="none" w:sz="0" w:space="0" w:color="auto"/>
        <w:right w:val="none" w:sz="0" w:space="0" w:color="auto"/>
      </w:divBdr>
    </w:div>
    <w:div w:id="782073753">
      <w:bodyDiv w:val="1"/>
      <w:marLeft w:val="0"/>
      <w:marRight w:val="0"/>
      <w:marTop w:val="0"/>
      <w:marBottom w:val="0"/>
      <w:divBdr>
        <w:top w:val="none" w:sz="0" w:space="0" w:color="auto"/>
        <w:left w:val="none" w:sz="0" w:space="0" w:color="auto"/>
        <w:bottom w:val="none" w:sz="0" w:space="0" w:color="auto"/>
        <w:right w:val="none" w:sz="0" w:space="0" w:color="auto"/>
      </w:divBdr>
    </w:div>
    <w:div w:id="791871874">
      <w:bodyDiv w:val="1"/>
      <w:marLeft w:val="0"/>
      <w:marRight w:val="0"/>
      <w:marTop w:val="0"/>
      <w:marBottom w:val="0"/>
      <w:divBdr>
        <w:top w:val="none" w:sz="0" w:space="0" w:color="auto"/>
        <w:left w:val="none" w:sz="0" w:space="0" w:color="auto"/>
        <w:bottom w:val="none" w:sz="0" w:space="0" w:color="auto"/>
        <w:right w:val="none" w:sz="0" w:space="0" w:color="auto"/>
      </w:divBdr>
    </w:div>
    <w:div w:id="794567977">
      <w:bodyDiv w:val="1"/>
      <w:marLeft w:val="0"/>
      <w:marRight w:val="0"/>
      <w:marTop w:val="0"/>
      <w:marBottom w:val="0"/>
      <w:divBdr>
        <w:top w:val="none" w:sz="0" w:space="0" w:color="auto"/>
        <w:left w:val="none" w:sz="0" w:space="0" w:color="auto"/>
        <w:bottom w:val="none" w:sz="0" w:space="0" w:color="auto"/>
        <w:right w:val="none" w:sz="0" w:space="0" w:color="auto"/>
      </w:divBdr>
    </w:div>
    <w:div w:id="806431802">
      <w:bodyDiv w:val="1"/>
      <w:marLeft w:val="0"/>
      <w:marRight w:val="0"/>
      <w:marTop w:val="0"/>
      <w:marBottom w:val="0"/>
      <w:divBdr>
        <w:top w:val="none" w:sz="0" w:space="0" w:color="auto"/>
        <w:left w:val="none" w:sz="0" w:space="0" w:color="auto"/>
        <w:bottom w:val="none" w:sz="0" w:space="0" w:color="auto"/>
        <w:right w:val="none" w:sz="0" w:space="0" w:color="auto"/>
      </w:divBdr>
    </w:div>
    <w:div w:id="858349303">
      <w:bodyDiv w:val="1"/>
      <w:marLeft w:val="0"/>
      <w:marRight w:val="0"/>
      <w:marTop w:val="0"/>
      <w:marBottom w:val="0"/>
      <w:divBdr>
        <w:top w:val="none" w:sz="0" w:space="0" w:color="auto"/>
        <w:left w:val="none" w:sz="0" w:space="0" w:color="auto"/>
        <w:bottom w:val="none" w:sz="0" w:space="0" w:color="auto"/>
        <w:right w:val="none" w:sz="0" w:space="0" w:color="auto"/>
      </w:divBdr>
    </w:div>
    <w:div w:id="860515235">
      <w:bodyDiv w:val="1"/>
      <w:marLeft w:val="0"/>
      <w:marRight w:val="0"/>
      <w:marTop w:val="0"/>
      <w:marBottom w:val="0"/>
      <w:divBdr>
        <w:top w:val="none" w:sz="0" w:space="0" w:color="auto"/>
        <w:left w:val="none" w:sz="0" w:space="0" w:color="auto"/>
        <w:bottom w:val="none" w:sz="0" w:space="0" w:color="auto"/>
        <w:right w:val="none" w:sz="0" w:space="0" w:color="auto"/>
      </w:divBdr>
    </w:div>
    <w:div w:id="983243968">
      <w:bodyDiv w:val="1"/>
      <w:marLeft w:val="0"/>
      <w:marRight w:val="0"/>
      <w:marTop w:val="0"/>
      <w:marBottom w:val="0"/>
      <w:divBdr>
        <w:top w:val="none" w:sz="0" w:space="0" w:color="auto"/>
        <w:left w:val="none" w:sz="0" w:space="0" w:color="auto"/>
        <w:bottom w:val="none" w:sz="0" w:space="0" w:color="auto"/>
        <w:right w:val="none" w:sz="0" w:space="0" w:color="auto"/>
      </w:divBdr>
    </w:div>
    <w:div w:id="1015620623">
      <w:bodyDiv w:val="1"/>
      <w:marLeft w:val="0"/>
      <w:marRight w:val="0"/>
      <w:marTop w:val="0"/>
      <w:marBottom w:val="0"/>
      <w:divBdr>
        <w:top w:val="none" w:sz="0" w:space="0" w:color="auto"/>
        <w:left w:val="none" w:sz="0" w:space="0" w:color="auto"/>
        <w:bottom w:val="none" w:sz="0" w:space="0" w:color="auto"/>
        <w:right w:val="none" w:sz="0" w:space="0" w:color="auto"/>
      </w:divBdr>
    </w:div>
    <w:div w:id="1375041367">
      <w:bodyDiv w:val="1"/>
      <w:marLeft w:val="0"/>
      <w:marRight w:val="0"/>
      <w:marTop w:val="0"/>
      <w:marBottom w:val="0"/>
      <w:divBdr>
        <w:top w:val="none" w:sz="0" w:space="0" w:color="auto"/>
        <w:left w:val="none" w:sz="0" w:space="0" w:color="auto"/>
        <w:bottom w:val="none" w:sz="0" w:space="0" w:color="auto"/>
        <w:right w:val="none" w:sz="0" w:space="0" w:color="auto"/>
      </w:divBdr>
    </w:div>
    <w:div w:id="1381199698">
      <w:bodyDiv w:val="1"/>
      <w:marLeft w:val="0"/>
      <w:marRight w:val="0"/>
      <w:marTop w:val="0"/>
      <w:marBottom w:val="0"/>
      <w:divBdr>
        <w:top w:val="none" w:sz="0" w:space="0" w:color="auto"/>
        <w:left w:val="none" w:sz="0" w:space="0" w:color="auto"/>
        <w:bottom w:val="none" w:sz="0" w:space="0" w:color="auto"/>
        <w:right w:val="none" w:sz="0" w:space="0" w:color="auto"/>
      </w:divBdr>
    </w:div>
    <w:div w:id="1398091494">
      <w:bodyDiv w:val="1"/>
      <w:marLeft w:val="0"/>
      <w:marRight w:val="0"/>
      <w:marTop w:val="0"/>
      <w:marBottom w:val="0"/>
      <w:divBdr>
        <w:top w:val="none" w:sz="0" w:space="0" w:color="auto"/>
        <w:left w:val="none" w:sz="0" w:space="0" w:color="auto"/>
        <w:bottom w:val="none" w:sz="0" w:space="0" w:color="auto"/>
        <w:right w:val="none" w:sz="0" w:space="0" w:color="auto"/>
      </w:divBdr>
    </w:div>
    <w:div w:id="1402362002">
      <w:bodyDiv w:val="1"/>
      <w:marLeft w:val="0"/>
      <w:marRight w:val="0"/>
      <w:marTop w:val="0"/>
      <w:marBottom w:val="0"/>
      <w:divBdr>
        <w:top w:val="none" w:sz="0" w:space="0" w:color="auto"/>
        <w:left w:val="none" w:sz="0" w:space="0" w:color="auto"/>
        <w:bottom w:val="none" w:sz="0" w:space="0" w:color="auto"/>
        <w:right w:val="none" w:sz="0" w:space="0" w:color="auto"/>
      </w:divBdr>
    </w:div>
    <w:div w:id="1436824959">
      <w:bodyDiv w:val="1"/>
      <w:marLeft w:val="0"/>
      <w:marRight w:val="0"/>
      <w:marTop w:val="0"/>
      <w:marBottom w:val="0"/>
      <w:divBdr>
        <w:top w:val="none" w:sz="0" w:space="0" w:color="auto"/>
        <w:left w:val="none" w:sz="0" w:space="0" w:color="auto"/>
        <w:bottom w:val="none" w:sz="0" w:space="0" w:color="auto"/>
        <w:right w:val="none" w:sz="0" w:space="0" w:color="auto"/>
      </w:divBdr>
    </w:div>
    <w:div w:id="1485201066">
      <w:bodyDiv w:val="1"/>
      <w:marLeft w:val="0"/>
      <w:marRight w:val="0"/>
      <w:marTop w:val="0"/>
      <w:marBottom w:val="0"/>
      <w:divBdr>
        <w:top w:val="none" w:sz="0" w:space="0" w:color="auto"/>
        <w:left w:val="none" w:sz="0" w:space="0" w:color="auto"/>
        <w:bottom w:val="none" w:sz="0" w:space="0" w:color="auto"/>
        <w:right w:val="none" w:sz="0" w:space="0" w:color="auto"/>
      </w:divBdr>
    </w:div>
    <w:div w:id="1521044232">
      <w:bodyDiv w:val="1"/>
      <w:marLeft w:val="0"/>
      <w:marRight w:val="0"/>
      <w:marTop w:val="0"/>
      <w:marBottom w:val="0"/>
      <w:divBdr>
        <w:top w:val="none" w:sz="0" w:space="0" w:color="auto"/>
        <w:left w:val="none" w:sz="0" w:space="0" w:color="auto"/>
        <w:bottom w:val="none" w:sz="0" w:space="0" w:color="auto"/>
        <w:right w:val="none" w:sz="0" w:space="0" w:color="auto"/>
      </w:divBdr>
    </w:div>
    <w:div w:id="1534539328">
      <w:bodyDiv w:val="1"/>
      <w:marLeft w:val="0"/>
      <w:marRight w:val="0"/>
      <w:marTop w:val="0"/>
      <w:marBottom w:val="0"/>
      <w:divBdr>
        <w:top w:val="none" w:sz="0" w:space="0" w:color="auto"/>
        <w:left w:val="none" w:sz="0" w:space="0" w:color="auto"/>
        <w:bottom w:val="none" w:sz="0" w:space="0" w:color="auto"/>
        <w:right w:val="none" w:sz="0" w:space="0" w:color="auto"/>
      </w:divBdr>
    </w:div>
    <w:div w:id="1535341703">
      <w:bodyDiv w:val="1"/>
      <w:marLeft w:val="0"/>
      <w:marRight w:val="0"/>
      <w:marTop w:val="0"/>
      <w:marBottom w:val="0"/>
      <w:divBdr>
        <w:top w:val="none" w:sz="0" w:space="0" w:color="auto"/>
        <w:left w:val="none" w:sz="0" w:space="0" w:color="auto"/>
        <w:bottom w:val="none" w:sz="0" w:space="0" w:color="auto"/>
        <w:right w:val="none" w:sz="0" w:space="0" w:color="auto"/>
      </w:divBdr>
    </w:div>
    <w:div w:id="1633712417">
      <w:bodyDiv w:val="1"/>
      <w:marLeft w:val="0"/>
      <w:marRight w:val="0"/>
      <w:marTop w:val="0"/>
      <w:marBottom w:val="0"/>
      <w:divBdr>
        <w:top w:val="none" w:sz="0" w:space="0" w:color="auto"/>
        <w:left w:val="none" w:sz="0" w:space="0" w:color="auto"/>
        <w:bottom w:val="none" w:sz="0" w:space="0" w:color="auto"/>
        <w:right w:val="none" w:sz="0" w:space="0" w:color="auto"/>
      </w:divBdr>
    </w:div>
    <w:div w:id="1687902890">
      <w:bodyDiv w:val="1"/>
      <w:marLeft w:val="0"/>
      <w:marRight w:val="0"/>
      <w:marTop w:val="0"/>
      <w:marBottom w:val="0"/>
      <w:divBdr>
        <w:top w:val="none" w:sz="0" w:space="0" w:color="auto"/>
        <w:left w:val="none" w:sz="0" w:space="0" w:color="auto"/>
        <w:bottom w:val="none" w:sz="0" w:space="0" w:color="auto"/>
        <w:right w:val="none" w:sz="0" w:space="0" w:color="auto"/>
      </w:divBdr>
    </w:div>
    <w:div w:id="1728795925">
      <w:bodyDiv w:val="1"/>
      <w:marLeft w:val="0"/>
      <w:marRight w:val="0"/>
      <w:marTop w:val="0"/>
      <w:marBottom w:val="0"/>
      <w:divBdr>
        <w:top w:val="none" w:sz="0" w:space="0" w:color="auto"/>
        <w:left w:val="none" w:sz="0" w:space="0" w:color="auto"/>
        <w:bottom w:val="none" w:sz="0" w:space="0" w:color="auto"/>
        <w:right w:val="none" w:sz="0" w:space="0" w:color="auto"/>
      </w:divBdr>
    </w:div>
    <w:div w:id="1733042906">
      <w:bodyDiv w:val="1"/>
      <w:marLeft w:val="0"/>
      <w:marRight w:val="0"/>
      <w:marTop w:val="0"/>
      <w:marBottom w:val="0"/>
      <w:divBdr>
        <w:top w:val="none" w:sz="0" w:space="0" w:color="auto"/>
        <w:left w:val="none" w:sz="0" w:space="0" w:color="auto"/>
        <w:bottom w:val="none" w:sz="0" w:space="0" w:color="auto"/>
        <w:right w:val="none" w:sz="0" w:space="0" w:color="auto"/>
      </w:divBdr>
    </w:div>
    <w:div w:id="1739477231">
      <w:bodyDiv w:val="1"/>
      <w:marLeft w:val="0"/>
      <w:marRight w:val="0"/>
      <w:marTop w:val="0"/>
      <w:marBottom w:val="0"/>
      <w:divBdr>
        <w:top w:val="none" w:sz="0" w:space="0" w:color="auto"/>
        <w:left w:val="none" w:sz="0" w:space="0" w:color="auto"/>
        <w:bottom w:val="none" w:sz="0" w:space="0" w:color="auto"/>
        <w:right w:val="none" w:sz="0" w:space="0" w:color="auto"/>
      </w:divBdr>
    </w:div>
    <w:div w:id="1746224602">
      <w:bodyDiv w:val="1"/>
      <w:marLeft w:val="0"/>
      <w:marRight w:val="0"/>
      <w:marTop w:val="0"/>
      <w:marBottom w:val="0"/>
      <w:divBdr>
        <w:top w:val="none" w:sz="0" w:space="0" w:color="auto"/>
        <w:left w:val="none" w:sz="0" w:space="0" w:color="auto"/>
        <w:bottom w:val="none" w:sz="0" w:space="0" w:color="auto"/>
        <w:right w:val="none" w:sz="0" w:space="0" w:color="auto"/>
      </w:divBdr>
    </w:div>
    <w:div w:id="1885949714">
      <w:bodyDiv w:val="1"/>
      <w:marLeft w:val="0"/>
      <w:marRight w:val="0"/>
      <w:marTop w:val="0"/>
      <w:marBottom w:val="0"/>
      <w:divBdr>
        <w:top w:val="none" w:sz="0" w:space="0" w:color="auto"/>
        <w:left w:val="none" w:sz="0" w:space="0" w:color="auto"/>
        <w:bottom w:val="none" w:sz="0" w:space="0" w:color="auto"/>
        <w:right w:val="none" w:sz="0" w:space="0" w:color="auto"/>
      </w:divBdr>
    </w:div>
    <w:div w:id="1971087636">
      <w:bodyDiv w:val="1"/>
      <w:marLeft w:val="0"/>
      <w:marRight w:val="0"/>
      <w:marTop w:val="0"/>
      <w:marBottom w:val="0"/>
      <w:divBdr>
        <w:top w:val="none" w:sz="0" w:space="0" w:color="auto"/>
        <w:left w:val="none" w:sz="0" w:space="0" w:color="auto"/>
        <w:bottom w:val="none" w:sz="0" w:space="0" w:color="auto"/>
        <w:right w:val="none" w:sz="0" w:space="0" w:color="auto"/>
      </w:divBdr>
    </w:div>
    <w:div w:id="2005235725">
      <w:bodyDiv w:val="1"/>
      <w:marLeft w:val="0"/>
      <w:marRight w:val="0"/>
      <w:marTop w:val="0"/>
      <w:marBottom w:val="0"/>
      <w:divBdr>
        <w:top w:val="none" w:sz="0" w:space="0" w:color="auto"/>
        <w:left w:val="none" w:sz="0" w:space="0" w:color="auto"/>
        <w:bottom w:val="none" w:sz="0" w:space="0" w:color="auto"/>
        <w:right w:val="none" w:sz="0" w:space="0" w:color="auto"/>
      </w:divBdr>
    </w:div>
    <w:div w:id="2005355399">
      <w:bodyDiv w:val="1"/>
      <w:marLeft w:val="0"/>
      <w:marRight w:val="0"/>
      <w:marTop w:val="0"/>
      <w:marBottom w:val="0"/>
      <w:divBdr>
        <w:top w:val="none" w:sz="0" w:space="0" w:color="auto"/>
        <w:left w:val="none" w:sz="0" w:space="0" w:color="auto"/>
        <w:bottom w:val="none" w:sz="0" w:space="0" w:color="auto"/>
        <w:right w:val="none" w:sz="0" w:space="0" w:color="auto"/>
      </w:divBdr>
    </w:div>
    <w:div w:id="2096896297">
      <w:bodyDiv w:val="1"/>
      <w:marLeft w:val="0"/>
      <w:marRight w:val="0"/>
      <w:marTop w:val="0"/>
      <w:marBottom w:val="0"/>
      <w:divBdr>
        <w:top w:val="none" w:sz="0" w:space="0" w:color="auto"/>
        <w:left w:val="none" w:sz="0" w:space="0" w:color="auto"/>
        <w:bottom w:val="none" w:sz="0" w:space="0" w:color="auto"/>
        <w:right w:val="none" w:sz="0" w:space="0" w:color="auto"/>
      </w:divBdr>
    </w:div>
    <w:div w:id="211296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ubenchmark.net/desktop.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financiar@nuclearelectricaserv.r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ubenchmark.net/desktop.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xana\Desktop\ACHIZITII%20DIRECTE\ANUNT%20TEGO\CONTRACT%20TE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ABC169-A9B8-40E6-BC05-974889319432}">
  <ds:schemaRefs>
    <ds:schemaRef ds:uri="http://schemas.openxmlformats.org/officeDocument/2006/bibliography"/>
  </ds:schemaRefs>
</ds:datastoreItem>
</file>

<file path=customXml/itemProps2.xml><?xml version="1.0" encoding="utf-8"?>
<ds:datastoreItem xmlns:ds="http://schemas.openxmlformats.org/officeDocument/2006/customXml" ds:itemID="{011D84D9-EE5D-4B1F-9B52-65A39726D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5FE6E-E190-4D7C-B712-7C839DE5729C}">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customXml/itemProps4.xml><?xml version="1.0" encoding="utf-8"?>
<ds:datastoreItem xmlns:ds="http://schemas.openxmlformats.org/officeDocument/2006/customXml" ds:itemID="{B74CC5E0-B3F9-47D7-8B0B-3F8761888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CONTRACT TEGO</Template>
  <TotalTime>217</TotalTime>
  <Pages>11</Pages>
  <Words>2618</Words>
  <Characters>14928</Characters>
  <Application>Microsoft Office Word</Application>
  <DocSecurity>0</DocSecurity>
  <Lines>124</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dc:creator>
  <cp:keywords/>
  <dc:description/>
  <cp:lastModifiedBy>Dinu Daniela</cp:lastModifiedBy>
  <cp:revision>267</cp:revision>
  <cp:lastPrinted>2026-08-17T11:06:00Z</cp:lastPrinted>
  <dcterms:created xsi:type="dcterms:W3CDTF">2025-10-29T06:00:00Z</dcterms:created>
  <dcterms:modified xsi:type="dcterms:W3CDTF">2026-10-09T11:05:00Z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ies>
</file>